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D00" w:rsidRDefault="00327D00" w:rsidP="00983567">
      <w:pPr>
        <w:tabs>
          <w:tab w:val="right" w:pos="9072"/>
        </w:tabs>
        <w:rPr>
          <w:sz w:val="36"/>
        </w:rPr>
      </w:pPr>
      <w:r w:rsidRPr="00327D00">
        <w:rPr>
          <w:sz w:val="36"/>
        </w:rPr>
        <w:t>Ausbildungsv</w:t>
      </w:r>
      <w:r>
        <w:rPr>
          <w:sz w:val="36"/>
        </w:rPr>
        <w:t xml:space="preserve">ertrag </w:t>
      </w:r>
      <w:bookmarkStart w:id="0" w:name="_GoBack"/>
      <w:r w:rsidR="003B3DBA" w:rsidRPr="003B3DBA">
        <w:rPr>
          <w:noProof/>
          <w:sz w:val="36"/>
          <w:lang w:eastAsia="de-DE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FA0C282" wp14:editId="1552D510">
                <wp:simplePos x="0" y="0"/>
                <wp:positionH relativeFrom="margin">
                  <wp:posOffset>4910455</wp:posOffset>
                </wp:positionH>
                <wp:positionV relativeFrom="margin">
                  <wp:posOffset>-385445</wp:posOffset>
                </wp:positionV>
                <wp:extent cx="1385570" cy="1814195"/>
                <wp:effectExtent l="0" t="0" r="24130" b="14605"/>
                <wp:wrapNone/>
                <wp:docPr id="445" name="Group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814195"/>
                          <a:chOff x="-4012" y="-1992"/>
                          <a:chExt cx="1391927" cy="1816607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12" y="-1992"/>
                            <a:ext cx="853440" cy="737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4" y="0"/>
                            <a:ext cx="849263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5483" y="534456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538653" y="538157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965" y="1073951"/>
                            <a:ext cx="850392" cy="740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4" y="1077299"/>
                            <a:ext cx="849262" cy="736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262" h="736435">
                                <a:moveTo>
                                  <a:pt x="636943" y="0"/>
                                </a:moveTo>
                                <a:lnTo>
                                  <a:pt x="212306" y="0"/>
                                </a:lnTo>
                                <a:lnTo>
                                  <a:pt x="0" y="368211"/>
                                </a:lnTo>
                                <a:lnTo>
                                  <a:pt x="212306" y="736435"/>
                                </a:lnTo>
                                <a:lnTo>
                                  <a:pt x="636943" y="736435"/>
                                </a:lnTo>
                                <a:lnTo>
                                  <a:pt x="849262" y="368211"/>
                                </a:lnTo>
                                <a:lnTo>
                                  <a:pt x="636943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8DC189" id="Group 445" o:spid="_x0000_s1026" style="position:absolute;margin-left:386.65pt;margin-top:-30.35pt;width:109.1pt;height:142.85pt;z-index:-251655168;mso-position-horizontal-relative:margin;mso-position-vertical-relative:margin;mso-width-relative:margin;mso-height-relative:margin" coordorigin="-40,-19" coordsize="13919,18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7" o:spid="_x0000_s1027" type="#_x0000_t75" style="position:absolute;left:-40;top:-19;width:8534;height:7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">
                  <v:imagedata r:id="rId8" o:title=""/>
                </v:shape>
                <v:shape id="Shape 13" o:spid="_x0000_s1028" style="position:absolute;width:8492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8" o:spid="_x0000_s1029" type="#_x0000_t75" style="position:absolute;left:5354;top:5344;width:8504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">
                  <v:imagedata r:id="rId9" o:title=""/>
                </v:shape>
                <v:shape id="Shape 16" o:spid="_x0000_s1030" style="position:absolute;left:5386;top:5381;width:8493;height:7364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v:shape id="Picture 529" o:spid="_x0000_s1031" type="#_x0000_t75" style="position:absolute;left:-9;top:10739;width:8503;height: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">
                  <v:imagedata r:id="rId10" o:title=""/>
                </v:shape>
                <v:shape id="Shape 19" o:spid="_x0000_s1032" style="position:absolute;top:10772;width:8492;height:7365;visibility:visible;mso-wrap-style:square;v-text-anchor:top" coordsize="849262,73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" path="m636943,l212306,,,368211,212306,736435r424637,l849262,368211,636943,xe" filled="f" strokecolor="#171616" strokeweight=".5pt">
                  <v:stroke miterlimit="1" joinstyle="miter"/>
                  <v:path arrowok="t" textboxrect="0,0,849262,736435"/>
                </v:shape>
                <w10:wrap anchorx="margin" anchory="margin"/>
                <w10:anchorlock/>
              </v:group>
            </w:pict>
          </mc:Fallback>
        </mc:AlternateContent>
      </w:r>
      <w:bookmarkEnd w:id="0"/>
      <w:r w:rsidR="003B3DBA" w:rsidRPr="003B3DBA">
        <w:rPr>
          <w:noProof/>
          <w:sz w:val="3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8C579" wp14:editId="716C9F27">
                <wp:simplePos x="0" y="0"/>
                <wp:positionH relativeFrom="column">
                  <wp:posOffset>3355340</wp:posOffset>
                </wp:positionH>
                <wp:positionV relativeFrom="paragraph">
                  <wp:posOffset>243205</wp:posOffset>
                </wp:positionV>
                <wp:extent cx="2199640" cy="1403985"/>
                <wp:effectExtent l="0" t="0" r="0" b="190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DBA" w:rsidRPr="00894482" w:rsidRDefault="003B3DBA" w:rsidP="003B3D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GRUND- UND</w:t>
                            </w:r>
                          </w:p>
                          <w:p w:rsidR="003B3DBA" w:rsidRPr="00894482" w:rsidRDefault="003B3DBA" w:rsidP="003B3DB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</w:pP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WERKREALSCHULE</w:t>
                            </w:r>
                          </w:p>
                          <w:p w:rsidR="003B3DBA" w:rsidRPr="00894482" w:rsidRDefault="003B3DBA" w:rsidP="003B3DB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GURTWEI</w:t>
                            </w:r>
                            <w:r w:rsidRPr="00894482">
                              <w:rPr>
                                <w:rFonts w:ascii="Syntax-Roman" w:hAnsi="Syntax-Roman" w:cs="Syntax-Roman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68C57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64.2pt;margin-top:19.15pt;width:173.2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" filled="f" stroked="f">
                <v:textbox style="mso-fit-shape-to-text:t">
                  <w:txbxContent>
                    <w:p w:rsidR="003B3DBA" w:rsidRPr="00894482" w:rsidRDefault="003B3DBA" w:rsidP="003B3D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GRUND- UND</w:t>
                      </w:r>
                    </w:p>
                    <w:p w:rsidR="003B3DBA" w:rsidRPr="00894482" w:rsidRDefault="003B3DBA" w:rsidP="003B3DB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</w:pP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WERKREALSCHULE</w:t>
                      </w:r>
                    </w:p>
                    <w:p w:rsidR="003B3DBA" w:rsidRPr="00894482" w:rsidRDefault="003B3DBA" w:rsidP="003B3DB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GURTWEI</w:t>
                      </w:r>
                      <w:r w:rsidRPr="00894482">
                        <w:rPr>
                          <w:rFonts w:ascii="Syntax-Roman" w:hAnsi="Syntax-Roman" w:cs="Syntax-Roman"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3B3DBA">
        <w:rPr>
          <w:sz w:val="36"/>
        </w:rPr>
        <w:t xml:space="preserve">Graduierung Stufe 2 </w:t>
      </w:r>
      <w:r w:rsidR="00983567">
        <w:rPr>
          <w:sz w:val="36"/>
        </w:rPr>
        <w:tab/>
      </w:r>
    </w:p>
    <w:p w:rsidR="003B3DBA" w:rsidRDefault="003B3DBA" w:rsidP="003B3DBA">
      <w:pPr>
        <w:rPr>
          <w:sz w:val="36"/>
        </w:rPr>
      </w:pPr>
    </w:p>
    <w:p w:rsidR="005D4DE5" w:rsidRPr="00327D00" w:rsidRDefault="00327D00" w:rsidP="003B3DBA">
      <w:pPr>
        <w:rPr>
          <w:sz w:val="36"/>
        </w:rPr>
      </w:pPr>
      <w:r w:rsidRPr="00327D00">
        <w:rPr>
          <w:sz w:val="36"/>
        </w:rPr>
        <w:t xml:space="preserve">Master </w:t>
      </w:r>
      <w:proofErr w:type="spellStart"/>
      <w:r w:rsidRPr="00327D00">
        <w:rPr>
          <w:sz w:val="36"/>
        </w:rPr>
        <w:t>of</w:t>
      </w:r>
      <w:proofErr w:type="spellEnd"/>
      <w:r w:rsidRPr="00327D00">
        <w:rPr>
          <w:sz w:val="36"/>
        </w:rPr>
        <w:t xml:space="preserve"> Learning</w:t>
      </w:r>
      <w:r>
        <w:rPr>
          <w:sz w:val="36"/>
        </w:rPr>
        <w:t xml:space="preserve"> / Meister des Lernens</w:t>
      </w:r>
    </w:p>
    <w:p w:rsidR="00327D00" w:rsidRDefault="00327D00"/>
    <w:p w:rsidR="00327D00" w:rsidRDefault="00327D00">
      <w:r>
        <w:t>NAME: ________________________</w:t>
      </w:r>
      <w:r>
        <w:tab/>
        <w:t>Klasse: _________</w:t>
      </w:r>
    </w:p>
    <w:p w:rsidR="00327D00" w:rsidRDefault="00327D00"/>
    <w:p w:rsidR="00327D00" w:rsidRDefault="00327D00">
      <w:r>
        <w:t xml:space="preserve">Um die zweite Graduierungsstufe „Master </w:t>
      </w:r>
      <w:proofErr w:type="spellStart"/>
      <w:r>
        <w:t>of</w:t>
      </w:r>
      <w:proofErr w:type="spellEnd"/>
      <w:r>
        <w:t xml:space="preserve"> Learning“ zu erreichen, musst du </w:t>
      </w:r>
      <w:r w:rsidR="00CF2366">
        <w:t xml:space="preserve">mindestens in der 8.Klasse sein und </w:t>
      </w:r>
      <w:r>
        <w:t xml:space="preserve">folgende Anforderungen erfüllen: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80"/>
        <w:gridCol w:w="4582"/>
      </w:tblGrid>
      <w:tr w:rsidR="00D91FA9" w:rsidRPr="00D91FA9" w:rsidTr="00A2202D">
        <w:tc>
          <w:tcPr>
            <w:tcW w:w="9212" w:type="dxa"/>
            <w:gridSpan w:val="2"/>
          </w:tcPr>
          <w:p w:rsidR="00D91FA9" w:rsidRPr="00D91FA9" w:rsidRDefault="00D91FA9" w:rsidP="00D91FA9">
            <w:pPr>
              <w:pStyle w:val="Listenabsatz"/>
              <w:numPr>
                <w:ilvl w:val="0"/>
                <w:numId w:val="1"/>
              </w:numPr>
              <w:rPr>
                <w:b/>
                <w:sz w:val="24"/>
              </w:rPr>
            </w:pPr>
            <w:r w:rsidRPr="00D91FA9">
              <w:rPr>
                <w:b/>
                <w:sz w:val="24"/>
              </w:rPr>
              <w:t xml:space="preserve">Bestätigung deiner Leistungen als Fortgeschrittener Lerner / </w:t>
            </w:r>
            <w:proofErr w:type="spellStart"/>
            <w:r w:rsidRPr="00D91FA9">
              <w:rPr>
                <w:b/>
                <w:sz w:val="24"/>
              </w:rPr>
              <w:t>Advanced</w:t>
            </w:r>
            <w:proofErr w:type="spellEnd"/>
            <w:r w:rsidRPr="00D91FA9">
              <w:rPr>
                <w:b/>
                <w:sz w:val="24"/>
              </w:rPr>
              <w:t xml:space="preserve"> </w:t>
            </w:r>
            <w:proofErr w:type="spellStart"/>
            <w:r w:rsidRPr="00D91FA9">
              <w:rPr>
                <w:b/>
                <w:sz w:val="24"/>
              </w:rPr>
              <w:t>Learner</w:t>
            </w:r>
            <w:proofErr w:type="spellEnd"/>
            <w:r w:rsidRPr="00D91FA9">
              <w:rPr>
                <w:b/>
                <w:sz w:val="24"/>
              </w:rPr>
              <w:t xml:space="preserve"> im laufenden Schuljahr</w:t>
            </w:r>
          </w:p>
        </w:tc>
      </w:tr>
      <w:tr w:rsidR="00D91FA9" w:rsidTr="00D91FA9">
        <w:tc>
          <w:tcPr>
            <w:tcW w:w="4606" w:type="dxa"/>
          </w:tcPr>
          <w:p w:rsidR="00D91FA9" w:rsidRDefault="00D91FA9" w:rsidP="00D91FA9">
            <w:pPr>
              <w:pStyle w:val="Listenabsatz"/>
              <w:ind w:left="0"/>
            </w:pPr>
            <w:r>
              <w:t>Ich habe in besonderem Maße meine Pflichten als FOL erfüllt.</w:t>
            </w:r>
          </w:p>
          <w:p w:rsidR="00D91FA9" w:rsidRDefault="00D91FA9" w:rsidP="00D91FA9">
            <w:pPr>
              <w:pStyle w:val="Listenabsatz"/>
              <w:ind w:left="0"/>
            </w:pPr>
            <w:r>
              <w:rPr>
                <w:i/>
              </w:rPr>
              <w:t>Überprüfungszeitrau</w:t>
            </w:r>
            <w:r w:rsidR="00CF2366">
              <w:rPr>
                <w:i/>
              </w:rPr>
              <w:t>m</w:t>
            </w:r>
            <w:r>
              <w:rPr>
                <w:i/>
              </w:rPr>
              <w:t>: mindestens</w:t>
            </w:r>
            <w:r w:rsidRPr="00D91FA9">
              <w:rPr>
                <w:i/>
              </w:rPr>
              <w:t xml:space="preserve"> 4 Wochen</w:t>
            </w:r>
          </w:p>
          <w:p w:rsidR="00D91FA9" w:rsidRDefault="00D91FA9" w:rsidP="00D91FA9">
            <w:pPr>
              <w:pStyle w:val="Listenabsatz"/>
              <w:ind w:left="0"/>
            </w:pPr>
          </w:p>
          <w:p w:rsidR="00D91FA9" w:rsidRDefault="00D91FA9" w:rsidP="00D91FA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Respekt gegenüber Schülern und Lehrer</w:t>
            </w:r>
            <w:r w:rsidR="00CF2366">
              <w:t>n</w:t>
            </w:r>
          </w:p>
          <w:p w:rsidR="00D91FA9" w:rsidRDefault="00D91FA9" w:rsidP="00D91FA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Ordnung am Arbeitsplatz</w:t>
            </w:r>
          </w:p>
          <w:p w:rsidR="00D91FA9" w:rsidRDefault="00D91FA9" w:rsidP="00D91FA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Verantwortungsvoller Umgang mit Material</w:t>
            </w:r>
          </w:p>
          <w:p w:rsidR="00D91FA9" w:rsidRDefault="00D91FA9" w:rsidP="00D91FA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Pünktlichkeit</w:t>
            </w:r>
          </w:p>
          <w:p w:rsidR="00D91FA9" w:rsidRDefault="00D91FA9" w:rsidP="00D91FA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Hausaufgaben</w:t>
            </w:r>
          </w:p>
          <w:p w:rsidR="00D91FA9" w:rsidRDefault="00D91FA9" w:rsidP="00660E49">
            <w:pPr>
              <w:pStyle w:val="Listenabsatz"/>
              <w:numPr>
                <w:ilvl w:val="0"/>
                <w:numId w:val="2"/>
              </w:numPr>
              <w:ind w:left="360"/>
            </w:pPr>
            <w:r>
              <w:t>Klassendienste</w:t>
            </w:r>
            <w:r>
              <w:tab/>
            </w:r>
          </w:p>
        </w:tc>
        <w:tc>
          <w:tcPr>
            <w:tcW w:w="4606" w:type="dxa"/>
          </w:tcPr>
          <w:p w:rsidR="00D91FA9" w:rsidRDefault="00D91FA9">
            <w:r>
              <w:t>Bestätigt durch folgende Lehrer (mit Datum):</w:t>
            </w:r>
          </w:p>
          <w:p w:rsidR="00D91FA9" w:rsidRDefault="00D91FA9"/>
          <w:p w:rsidR="00D91FA9" w:rsidRDefault="00D91FA9">
            <w:r>
              <w:t>1.___________________________________</w:t>
            </w:r>
          </w:p>
          <w:p w:rsidR="00D91FA9" w:rsidRDefault="00D91FA9"/>
          <w:p w:rsidR="00D91FA9" w:rsidRDefault="00D91FA9">
            <w:r>
              <w:t>2. __________________________________</w:t>
            </w:r>
          </w:p>
          <w:p w:rsidR="00D91FA9" w:rsidRDefault="00D91FA9"/>
          <w:p w:rsidR="00D91FA9" w:rsidRDefault="00D91FA9">
            <w:r>
              <w:t>3. __________________________________</w:t>
            </w:r>
          </w:p>
          <w:p w:rsidR="00D91FA9" w:rsidRDefault="00D91FA9"/>
          <w:p w:rsidR="00D91FA9" w:rsidRDefault="00D91FA9">
            <w:r>
              <w:t>4. __________________________________</w:t>
            </w:r>
          </w:p>
          <w:p w:rsidR="00D91FA9" w:rsidRDefault="00D91FA9"/>
        </w:tc>
      </w:tr>
      <w:tr w:rsidR="00D91FA9" w:rsidRPr="00D91FA9" w:rsidTr="00623D2D">
        <w:tc>
          <w:tcPr>
            <w:tcW w:w="9212" w:type="dxa"/>
            <w:gridSpan w:val="2"/>
          </w:tcPr>
          <w:p w:rsidR="00D91FA9" w:rsidRPr="00D91FA9" w:rsidRDefault="00D91FA9" w:rsidP="00D91FA9">
            <w:pPr>
              <w:pStyle w:val="Listenabsatz"/>
              <w:numPr>
                <w:ilvl w:val="0"/>
                <w:numId w:val="1"/>
              </w:numPr>
              <w:spacing w:before="240"/>
              <w:rPr>
                <w:b/>
                <w:sz w:val="24"/>
              </w:rPr>
            </w:pPr>
            <w:r w:rsidRPr="00D91FA9">
              <w:rPr>
                <w:b/>
                <w:sz w:val="24"/>
              </w:rPr>
              <w:t>Freiwillige Aufgaben zur Bereicherung der Schul- und Klassengemeinschaft</w:t>
            </w:r>
          </w:p>
          <w:p w:rsidR="00D91FA9" w:rsidRPr="00D91FA9" w:rsidRDefault="00D91FA9">
            <w:pPr>
              <w:rPr>
                <w:b/>
                <w:sz w:val="24"/>
              </w:rPr>
            </w:pPr>
          </w:p>
        </w:tc>
      </w:tr>
      <w:tr w:rsidR="00D91FA9" w:rsidTr="00756B99">
        <w:tc>
          <w:tcPr>
            <w:tcW w:w="9212" w:type="dxa"/>
            <w:gridSpan w:val="2"/>
          </w:tcPr>
          <w:p w:rsidR="00D91FA9" w:rsidRDefault="00D91FA9">
            <w:r>
              <w:t xml:space="preserve">Um dir den Status als „Master </w:t>
            </w:r>
            <w:proofErr w:type="spellStart"/>
            <w:r>
              <w:t>of</w:t>
            </w:r>
            <w:proofErr w:type="spellEnd"/>
            <w:r>
              <w:t xml:space="preserve"> Learning“ (MOL) verdienen zu kö</w:t>
            </w:r>
            <w:r w:rsidR="00CF2366">
              <w:t xml:space="preserve">nnen, musst du darüber hinaus eine </w:t>
            </w:r>
            <w:r w:rsidR="00CF2366" w:rsidRPr="00CF2366">
              <w:rPr>
                <w:b/>
              </w:rPr>
              <w:t xml:space="preserve">Wabe (6 Punkte) </w:t>
            </w:r>
            <w:r w:rsidR="00CF2366">
              <w:t>erfüllen</w:t>
            </w:r>
            <w:r>
              <w:t xml:space="preserve">.  </w:t>
            </w:r>
            <w:r w:rsidR="00CF2366">
              <w:t>Dies kannst du durch folgende freiwillige Aktionen:</w:t>
            </w:r>
          </w:p>
          <w:p w:rsidR="00CF2366" w:rsidRPr="00660E49" w:rsidRDefault="00D91FA9" w:rsidP="00CF2366">
            <w:pPr>
              <w:pStyle w:val="Listenabsatz"/>
              <w:numPr>
                <w:ilvl w:val="0"/>
                <w:numId w:val="3"/>
              </w:numPr>
              <w:rPr>
                <w:b/>
              </w:rPr>
            </w:pPr>
            <w:r w:rsidRPr="00660E49">
              <w:rPr>
                <w:b/>
              </w:rPr>
              <w:t xml:space="preserve">Aufgaben für die Schul-und Klassengemeinschaft (je 2 </w:t>
            </w:r>
            <w:r w:rsidR="00CF2366" w:rsidRPr="00660E49">
              <w:rPr>
                <w:b/>
              </w:rPr>
              <w:t>Punkte</w:t>
            </w:r>
            <w:r w:rsidRPr="00660E49">
              <w:rPr>
                <w:b/>
              </w:rPr>
              <w:t>)</w:t>
            </w:r>
            <w:r w:rsidR="00CF2366" w:rsidRPr="00660E49">
              <w:rPr>
                <w:b/>
              </w:rPr>
              <w:t xml:space="preserve">: </w:t>
            </w:r>
          </w:p>
          <w:p w:rsidR="00D91FA9" w:rsidRDefault="00CF2366" w:rsidP="00CF2366">
            <w:pPr>
              <w:pStyle w:val="Listenabsatz"/>
              <w:ind w:left="360"/>
            </w:pPr>
            <w:r>
              <w:t xml:space="preserve">Neben der Ausbildung solltest du auch die </w:t>
            </w:r>
            <w:r w:rsidRPr="00CF2366">
              <w:rPr>
                <w:b/>
              </w:rPr>
              <w:t>gewissenhafte Ausübung über einen längeren Zeitraum</w:t>
            </w:r>
            <w:r>
              <w:t xml:space="preserve"> nachweisen.</w:t>
            </w:r>
            <w:r w:rsidR="001E5E06">
              <w:t xml:space="preserve"> Dies bestätigt der zuständige Lehrer.</w:t>
            </w:r>
          </w:p>
          <w:p w:rsidR="00CF2366" w:rsidRDefault="00CF2366" w:rsidP="00CF2366">
            <w:pPr>
              <w:ind w:left="360"/>
            </w:pPr>
            <w:r>
              <w:t>Beispiel: Streitschlichter, Schulsanitäter, Schulsportmentor, Klassensprecher /Schulsprecher</w:t>
            </w:r>
          </w:p>
          <w:p w:rsidR="00CF2366" w:rsidRDefault="00CF2366" w:rsidP="00D91FA9"/>
          <w:p w:rsidR="00CF2366" w:rsidRPr="00660E49" w:rsidRDefault="00CF2366" w:rsidP="00CF2366">
            <w:pPr>
              <w:pStyle w:val="Listenabsatz"/>
              <w:numPr>
                <w:ilvl w:val="0"/>
                <w:numId w:val="3"/>
              </w:numPr>
              <w:rPr>
                <w:b/>
              </w:rPr>
            </w:pPr>
            <w:r w:rsidRPr="00660E49">
              <w:rPr>
                <w:b/>
              </w:rPr>
              <w:t>Freiwillige Aufgaben im Schulalltag</w:t>
            </w:r>
            <w:r w:rsidR="00660E49" w:rsidRPr="00660E49">
              <w:rPr>
                <w:b/>
              </w:rPr>
              <w:t xml:space="preserve"> (je 2 Punkte)</w:t>
            </w:r>
            <w:r w:rsidRPr="00660E49">
              <w:rPr>
                <w:b/>
              </w:rPr>
              <w:t>:</w:t>
            </w:r>
          </w:p>
          <w:p w:rsidR="00CF2366" w:rsidRDefault="00CF2366" w:rsidP="00CF2366">
            <w:pPr>
              <w:pStyle w:val="Listenabsatz"/>
              <w:ind w:left="360"/>
            </w:pPr>
            <w:r>
              <w:t xml:space="preserve">Auch hier solltest du nachweisen, dass du über einen </w:t>
            </w:r>
            <w:r w:rsidRPr="00660E49">
              <w:rPr>
                <w:b/>
              </w:rPr>
              <w:t>längeren Zeitraum</w:t>
            </w:r>
            <w:r>
              <w:t xml:space="preserve"> </w:t>
            </w:r>
            <w:r w:rsidRPr="001E5E06">
              <w:rPr>
                <w:b/>
              </w:rPr>
              <w:t>gewissenhaft</w:t>
            </w:r>
            <w:r>
              <w:t xml:space="preserve"> </w:t>
            </w:r>
            <w:r w:rsidR="00660E49">
              <w:t xml:space="preserve">die Aufgabe erfüllt hast. Dies wird dir </w:t>
            </w:r>
            <w:r>
              <w:t>durch den</w:t>
            </w:r>
            <w:r w:rsidR="00660E49">
              <w:t xml:space="preserve"> betreuenden</w:t>
            </w:r>
            <w:r>
              <w:t xml:space="preserve"> Lehrer</w:t>
            </w:r>
            <w:r w:rsidR="00660E49">
              <w:t xml:space="preserve"> bescheinigt.</w:t>
            </w:r>
          </w:p>
          <w:p w:rsidR="00D91FA9" w:rsidRDefault="00660E49" w:rsidP="00660E49">
            <w:pPr>
              <w:pStyle w:val="Listenabsatz"/>
              <w:ind w:left="360"/>
            </w:pPr>
            <w:r>
              <w:t xml:space="preserve">Beispiel: </w:t>
            </w:r>
            <w:r w:rsidR="00CF2366">
              <w:t>Schulband, Sport-AG</w:t>
            </w:r>
            <w:r>
              <w:t>, Patenschaft für ein Ink</w:t>
            </w:r>
            <w:r w:rsidR="001E5E06">
              <w:t>lusionskind / einen jüngeren Schüler</w:t>
            </w:r>
            <w:r>
              <w:t>, Übernahme der Koordination von Klassendiensten</w:t>
            </w:r>
            <w:r w:rsidR="001E5E06">
              <w:t xml:space="preserve">, Mithilfe in der Mittagspause </w:t>
            </w:r>
          </w:p>
          <w:p w:rsidR="00660E49" w:rsidRDefault="00660E49" w:rsidP="00660E49"/>
          <w:p w:rsidR="00660E49" w:rsidRPr="00660E49" w:rsidRDefault="00660E49" w:rsidP="00660E49">
            <w:pPr>
              <w:pStyle w:val="Listenabsatz"/>
              <w:numPr>
                <w:ilvl w:val="0"/>
                <w:numId w:val="3"/>
              </w:numPr>
              <w:rPr>
                <w:b/>
              </w:rPr>
            </w:pPr>
            <w:r w:rsidRPr="00660E49">
              <w:rPr>
                <w:b/>
              </w:rPr>
              <w:t>Einmalige Hilfsaktionen (je 1 Punkt)</w:t>
            </w:r>
          </w:p>
          <w:p w:rsidR="00660E49" w:rsidRDefault="00660E49" w:rsidP="00660E49">
            <w:pPr>
              <w:pStyle w:val="Listenabsatz"/>
              <w:ind w:left="360"/>
            </w:pPr>
            <w:r>
              <w:t xml:space="preserve">Unterstützung bei Veranstaltungen, Unterstützung im Unterricht, Klassenaktionen. </w:t>
            </w:r>
          </w:p>
          <w:p w:rsidR="00660E49" w:rsidRDefault="00660E49" w:rsidP="00660E49">
            <w:pPr>
              <w:pStyle w:val="Listenabsatz"/>
              <w:ind w:left="360"/>
            </w:pPr>
          </w:p>
          <w:p w:rsidR="00660E49" w:rsidRDefault="00AD7CBE" w:rsidP="00AD7CBE">
            <w:r>
              <w:t xml:space="preserve">Die sechs Wabenpunkte müssen aus </w:t>
            </w:r>
            <w:r w:rsidRPr="00AD7CBE">
              <w:rPr>
                <w:b/>
              </w:rPr>
              <w:t>mindestens zwei der drei erwähnten Bereiche</w:t>
            </w:r>
            <w:r>
              <w:t xml:space="preserve"> stammen. </w:t>
            </w:r>
          </w:p>
          <w:p w:rsidR="00AD7CBE" w:rsidRDefault="00AD7CBE" w:rsidP="00AD7CBE"/>
          <w:p w:rsidR="00AD7CBE" w:rsidRDefault="00AD7CBE" w:rsidP="00AD7CBE"/>
          <w:p w:rsidR="00AD7CBE" w:rsidRDefault="00AD7CBE" w:rsidP="00AD7CBE"/>
          <w:p w:rsidR="00AD7CBE" w:rsidRDefault="00AD7CBE" w:rsidP="00AD7CBE"/>
        </w:tc>
      </w:tr>
    </w:tbl>
    <w:p w:rsidR="00327D00" w:rsidRPr="00EA190C" w:rsidRDefault="00EA190C">
      <w:pPr>
        <w:rPr>
          <w:b/>
          <w:sz w:val="28"/>
        </w:rPr>
      </w:pPr>
      <w:r>
        <w:rPr>
          <w:b/>
          <w:sz w:val="28"/>
        </w:rPr>
        <w:lastRenderedPageBreak/>
        <w:t>Nachweis</w:t>
      </w:r>
      <w:r w:rsidRPr="00EA190C">
        <w:rPr>
          <w:b/>
          <w:sz w:val="28"/>
        </w:rPr>
        <w:t xml:space="preserve"> der freiwilligen Aufgaben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36"/>
        <w:gridCol w:w="987"/>
        <w:gridCol w:w="1969"/>
        <w:gridCol w:w="862"/>
        <w:gridCol w:w="1608"/>
      </w:tblGrid>
      <w:tr w:rsidR="00EA190C" w:rsidRPr="00EA190C" w:rsidTr="00EA190C">
        <w:tc>
          <w:tcPr>
            <w:tcW w:w="3794" w:type="dxa"/>
          </w:tcPr>
          <w:p w:rsidR="00EA190C" w:rsidRPr="00EA190C" w:rsidRDefault="00EA190C" w:rsidP="00EA190C">
            <w:pPr>
              <w:jc w:val="center"/>
              <w:rPr>
                <w:b/>
              </w:rPr>
            </w:pPr>
            <w:r w:rsidRPr="00EA190C">
              <w:rPr>
                <w:b/>
              </w:rPr>
              <w:t>Art der freiwilligen Aufgabe</w:t>
            </w:r>
          </w:p>
        </w:tc>
        <w:tc>
          <w:tcPr>
            <w:tcW w:w="992" w:type="dxa"/>
          </w:tcPr>
          <w:p w:rsidR="00EA190C" w:rsidRDefault="00EA190C" w:rsidP="00EA190C">
            <w:pPr>
              <w:jc w:val="center"/>
              <w:rPr>
                <w:b/>
              </w:rPr>
            </w:pPr>
            <w:r>
              <w:rPr>
                <w:b/>
              </w:rPr>
              <w:t>Bereich</w:t>
            </w:r>
          </w:p>
          <w:p w:rsidR="00EA190C" w:rsidRPr="00EA190C" w:rsidRDefault="00EA190C" w:rsidP="00EA190C">
            <w:pPr>
              <w:jc w:val="center"/>
              <w:rPr>
                <w:b/>
              </w:rPr>
            </w:pPr>
            <w:r>
              <w:rPr>
                <w:b/>
              </w:rPr>
              <w:t>(1,2,3)</w:t>
            </w:r>
          </w:p>
        </w:tc>
        <w:tc>
          <w:tcPr>
            <w:tcW w:w="2013" w:type="dxa"/>
          </w:tcPr>
          <w:p w:rsidR="00EA190C" w:rsidRPr="00EA190C" w:rsidRDefault="00EA190C" w:rsidP="00EA190C">
            <w:pPr>
              <w:jc w:val="center"/>
              <w:rPr>
                <w:b/>
              </w:rPr>
            </w:pPr>
            <w:r w:rsidRPr="00EA190C">
              <w:rPr>
                <w:b/>
              </w:rPr>
              <w:t>Zuständiger Lehrer</w:t>
            </w:r>
          </w:p>
        </w:tc>
        <w:tc>
          <w:tcPr>
            <w:tcW w:w="862" w:type="dxa"/>
          </w:tcPr>
          <w:p w:rsidR="00EA190C" w:rsidRPr="00EA190C" w:rsidRDefault="00EA190C" w:rsidP="00EA190C">
            <w:pPr>
              <w:jc w:val="center"/>
              <w:rPr>
                <w:b/>
              </w:rPr>
            </w:pPr>
            <w:r w:rsidRPr="00EA190C">
              <w:rPr>
                <w:b/>
              </w:rPr>
              <w:t>Punkte</w:t>
            </w:r>
          </w:p>
        </w:tc>
        <w:tc>
          <w:tcPr>
            <w:tcW w:w="1627" w:type="dxa"/>
          </w:tcPr>
          <w:p w:rsidR="00EA190C" w:rsidRDefault="00EA190C" w:rsidP="00EA190C">
            <w:pPr>
              <w:jc w:val="center"/>
              <w:rPr>
                <w:b/>
              </w:rPr>
            </w:pPr>
            <w:r w:rsidRPr="00EA190C">
              <w:rPr>
                <w:b/>
              </w:rPr>
              <w:t>Unterschrift</w:t>
            </w:r>
          </w:p>
          <w:p w:rsidR="00EA190C" w:rsidRPr="00EA190C" w:rsidRDefault="00EA190C" w:rsidP="00EA190C">
            <w:pPr>
              <w:jc w:val="center"/>
              <w:rPr>
                <w:b/>
              </w:rPr>
            </w:pPr>
            <w:r>
              <w:rPr>
                <w:b/>
              </w:rPr>
              <w:t>mit Datum</w:t>
            </w:r>
          </w:p>
        </w:tc>
      </w:tr>
      <w:tr w:rsidR="00EA190C" w:rsidTr="00EA190C">
        <w:tc>
          <w:tcPr>
            <w:tcW w:w="3794" w:type="dxa"/>
          </w:tcPr>
          <w:p w:rsidR="00EA190C" w:rsidRDefault="00EA190C" w:rsidP="00EA190C"/>
          <w:p w:rsidR="00EA190C" w:rsidRDefault="00EA190C" w:rsidP="00EA190C"/>
        </w:tc>
        <w:tc>
          <w:tcPr>
            <w:tcW w:w="992" w:type="dxa"/>
          </w:tcPr>
          <w:p w:rsidR="00EA190C" w:rsidRDefault="00EA190C"/>
        </w:tc>
        <w:tc>
          <w:tcPr>
            <w:tcW w:w="2013" w:type="dxa"/>
          </w:tcPr>
          <w:p w:rsidR="00EA190C" w:rsidRDefault="00EA190C"/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  <w:tr w:rsidR="00EA190C" w:rsidTr="00EA190C">
        <w:tc>
          <w:tcPr>
            <w:tcW w:w="3794" w:type="dxa"/>
          </w:tcPr>
          <w:p w:rsidR="00EA190C" w:rsidRDefault="00EA190C"/>
          <w:p w:rsidR="00EA190C" w:rsidRDefault="00EA190C"/>
        </w:tc>
        <w:tc>
          <w:tcPr>
            <w:tcW w:w="992" w:type="dxa"/>
          </w:tcPr>
          <w:p w:rsidR="00EA190C" w:rsidRDefault="00EA190C"/>
        </w:tc>
        <w:tc>
          <w:tcPr>
            <w:tcW w:w="2013" w:type="dxa"/>
          </w:tcPr>
          <w:p w:rsidR="00EA190C" w:rsidRDefault="00EA190C"/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  <w:tr w:rsidR="00EA190C" w:rsidTr="00EA190C">
        <w:tc>
          <w:tcPr>
            <w:tcW w:w="3794" w:type="dxa"/>
          </w:tcPr>
          <w:p w:rsidR="00EA190C" w:rsidRDefault="00EA190C"/>
          <w:p w:rsidR="00EA190C" w:rsidRDefault="00EA190C"/>
        </w:tc>
        <w:tc>
          <w:tcPr>
            <w:tcW w:w="992" w:type="dxa"/>
          </w:tcPr>
          <w:p w:rsidR="00EA190C" w:rsidRDefault="00EA190C"/>
        </w:tc>
        <w:tc>
          <w:tcPr>
            <w:tcW w:w="2013" w:type="dxa"/>
          </w:tcPr>
          <w:p w:rsidR="00EA190C" w:rsidRDefault="00EA190C"/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  <w:tr w:rsidR="00EA190C" w:rsidTr="00EA190C">
        <w:tc>
          <w:tcPr>
            <w:tcW w:w="3794" w:type="dxa"/>
          </w:tcPr>
          <w:p w:rsidR="00EA190C" w:rsidRDefault="00EA190C"/>
          <w:p w:rsidR="00EA190C" w:rsidRDefault="00EA190C"/>
        </w:tc>
        <w:tc>
          <w:tcPr>
            <w:tcW w:w="992" w:type="dxa"/>
          </w:tcPr>
          <w:p w:rsidR="00EA190C" w:rsidRDefault="00EA190C"/>
        </w:tc>
        <w:tc>
          <w:tcPr>
            <w:tcW w:w="2013" w:type="dxa"/>
          </w:tcPr>
          <w:p w:rsidR="00EA190C" w:rsidRDefault="00EA190C"/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  <w:tr w:rsidR="00EA190C" w:rsidTr="00EA190C">
        <w:tc>
          <w:tcPr>
            <w:tcW w:w="3794" w:type="dxa"/>
          </w:tcPr>
          <w:p w:rsidR="00EA190C" w:rsidRDefault="00EA190C"/>
          <w:p w:rsidR="00EA190C" w:rsidRDefault="00EA190C"/>
        </w:tc>
        <w:tc>
          <w:tcPr>
            <w:tcW w:w="992" w:type="dxa"/>
          </w:tcPr>
          <w:p w:rsidR="00EA190C" w:rsidRDefault="00EA190C"/>
        </w:tc>
        <w:tc>
          <w:tcPr>
            <w:tcW w:w="2013" w:type="dxa"/>
          </w:tcPr>
          <w:p w:rsidR="00EA190C" w:rsidRDefault="00EA190C"/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  <w:tr w:rsidR="00EA190C" w:rsidTr="00EA190C">
        <w:tc>
          <w:tcPr>
            <w:tcW w:w="6799" w:type="dxa"/>
            <w:gridSpan w:val="3"/>
          </w:tcPr>
          <w:p w:rsidR="00EA190C" w:rsidRPr="00EA190C" w:rsidRDefault="00EA190C">
            <w:pPr>
              <w:rPr>
                <w:b/>
                <w:sz w:val="24"/>
              </w:rPr>
            </w:pPr>
            <w:r w:rsidRPr="00EA190C">
              <w:rPr>
                <w:b/>
                <w:sz w:val="24"/>
              </w:rPr>
              <w:t xml:space="preserve">Erreichte Gesamtpunktzahl aus mindesten zwei Bereichen </w:t>
            </w:r>
          </w:p>
          <w:p w:rsidR="00EA190C" w:rsidRPr="00EA190C" w:rsidRDefault="00EA190C">
            <w:pPr>
              <w:rPr>
                <w:b/>
              </w:rPr>
            </w:pPr>
            <w:r w:rsidRPr="00EA190C">
              <w:rPr>
                <w:b/>
                <w:sz w:val="24"/>
              </w:rPr>
              <w:t xml:space="preserve">(Unterschrift durch Klassenlehrer) </w:t>
            </w:r>
          </w:p>
        </w:tc>
        <w:tc>
          <w:tcPr>
            <w:tcW w:w="862" w:type="dxa"/>
          </w:tcPr>
          <w:p w:rsidR="00EA190C" w:rsidRDefault="00EA190C"/>
        </w:tc>
        <w:tc>
          <w:tcPr>
            <w:tcW w:w="1627" w:type="dxa"/>
          </w:tcPr>
          <w:p w:rsidR="00EA190C" w:rsidRDefault="00EA190C"/>
        </w:tc>
      </w:tr>
    </w:tbl>
    <w:p w:rsidR="00327D00" w:rsidRDefault="00327D00" w:rsidP="00EA190C"/>
    <w:p w:rsidR="00D91FA9" w:rsidRPr="002A1691" w:rsidRDefault="00EA190C">
      <w:pPr>
        <w:pStyle w:val="Listenabsatz"/>
        <w:numPr>
          <w:ilvl w:val="0"/>
          <w:numId w:val="1"/>
        </w:numPr>
        <w:rPr>
          <w:b/>
        </w:rPr>
      </w:pPr>
      <w:r w:rsidRPr="002A1691">
        <w:rPr>
          <w:b/>
        </w:rPr>
        <w:t>Abstimmung der Gesamtlehrerkonferenz</w:t>
      </w:r>
    </w:p>
    <w:p w:rsidR="00EA190C" w:rsidRDefault="00EA190C" w:rsidP="00EA190C">
      <w:r>
        <w:t xml:space="preserve">Wenn du die Wabe erfüllt hast, kannst du vor der Gesamtlehrerkonferenz deine Graduierung beantragen. Hierbei kannst du, falls erwünscht, </w:t>
      </w:r>
      <w:r w:rsidR="000D4F5F">
        <w:t xml:space="preserve">bei einer Konferenz vortragen, warum du graduiert werden solltest. Danach stimmen die Lehrer ab und verleihen dir den Status des Masters </w:t>
      </w:r>
      <w:proofErr w:type="spellStart"/>
      <w:r w:rsidR="000D4F5F">
        <w:t>of</w:t>
      </w:r>
      <w:proofErr w:type="spellEnd"/>
      <w:r w:rsidR="000D4F5F">
        <w:t xml:space="preserve"> Learning.</w:t>
      </w:r>
    </w:p>
    <w:p w:rsidR="000D4F5F" w:rsidRDefault="000D4F5F" w:rsidP="00EA190C">
      <w:r>
        <w:t>Dies wird dir durch die Unterschrift des Schulleiters bestätigt.</w:t>
      </w:r>
    </w:p>
    <w:p w:rsidR="000D4F5F" w:rsidRDefault="000D4F5F" w:rsidP="00EA190C"/>
    <w:p w:rsidR="000D4F5F" w:rsidRDefault="000D4F5F" w:rsidP="00EA190C"/>
    <w:p w:rsidR="000D4F5F" w:rsidRDefault="000D4F5F" w:rsidP="00EA190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238759</wp:posOffset>
                </wp:positionV>
                <wp:extent cx="6448425" cy="3590925"/>
                <wp:effectExtent l="0" t="0" r="28575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590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1C4C2" id="Rechteck 2" o:spid="_x0000_s1026" style="position:absolute;margin-left:-22.1pt;margin-top:18.8pt;width:507.75pt;height:28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" fillcolor="white [3201]" strokecolor="#f79646 [3209]" strokeweight="2pt"/>
            </w:pict>
          </mc:Fallback>
        </mc:AlternateContent>
      </w:r>
    </w:p>
    <w:p w:rsidR="002A1691" w:rsidRDefault="000D4F5F" w:rsidP="00EA190C">
      <w:r>
        <w:t>Hiermit bestätigen wir, dass der Schüler / die Schülerin</w:t>
      </w:r>
    </w:p>
    <w:p w:rsidR="000D4F5F" w:rsidRDefault="000D4F5F" w:rsidP="00EA190C">
      <w:r>
        <w:t xml:space="preserve"> </w:t>
      </w:r>
    </w:p>
    <w:p w:rsidR="000D4F5F" w:rsidRDefault="000D4F5F" w:rsidP="000D4F5F">
      <w:pPr>
        <w:jc w:val="center"/>
      </w:pPr>
      <w:r>
        <w:t>______________________________________________</w:t>
      </w:r>
    </w:p>
    <w:p w:rsidR="00EA190C" w:rsidRDefault="000D4F5F" w:rsidP="00EA190C">
      <w:r>
        <w:t xml:space="preserve">den Graduiertenstatus Stufe 2 „Master </w:t>
      </w:r>
      <w:proofErr w:type="spellStart"/>
      <w:r>
        <w:t>of</w:t>
      </w:r>
      <w:proofErr w:type="spellEnd"/>
      <w:r>
        <w:t xml:space="preserve"> Learning / Meister des Lernens (MOL)“ erhält und die damit verbundenen Rechte an der GWRS </w:t>
      </w:r>
      <w:proofErr w:type="spellStart"/>
      <w:r>
        <w:t>Gurtweil</w:t>
      </w:r>
      <w:proofErr w:type="spellEnd"/>
      <w:r>
        <w:t xml:space="preserve"> benutzen darf.</w:t>
      </w:r>
    </w:p>
    <w:p w:rsidR="000D4F5F" w:rsidRDefault="000D4F5F" w:rsidP="00EA190C">
      <w:r>
        <w:t>Bei einer entsprechenden Feier wird diese Leistung noch zu würdigen sein.</w:t>
      </w:r>
    </w:p>
    <w:p w:rsidR="000D4F5F" w:rsidRDefault="000D4F5F" w:rsidP="00EA190C">
      <w:r>
        <w:t xml:space="preserve">Für die GWRS </w:t>
      </w:r>
      <w:proofErr w:type="spellStart"/>
      <w:r>
        <w:t>Gurtweil</w:t>
      </w:r>
      <w:proofErr w:type="spellEnd"/>
      <w:r>
        <w:t xml:space="preserve"> gratulieren</w:t>
      </w:r>
    </w:p>
    <w:p w:rsidR="000D4F5F" w:rsidRDefault="000D4F5F" w:rsidP="00EA190C"/>
    <w:p w:rsidR="000D4F5F" w:rsidRDefault="000D4F5F" w:rsidP="00EA190C"/>
    <w:p w:rsidR="000D4F5F" w:rsidRDefault="000D4F5F" w:rsidP="00EA190C">
      <w:r>
        <w:t>_______________________________</w:t>
      </w:r>
      <w:r>
        <w:tab/>
      </w:r>
      <w:r>
        <w:tab/>
        <w:t>___________</w:t>
      </w:r>
      <w:r>
        <w:tab/>
      </w:r>
      <w:r>
        <w:tab/>
        <w:t>_____________________</w:t>
      </w:r>
    </w:p>
    <w:p w:rsidR="00EA190C" w:rsidRDefault="000D4F5F" w:rsidP="000D4F5F">
      <w:r>
        <w:t>(Bernhard Zimmermann, Schulleitung)</w:t>
      </w:r>
      <w:r>
        <w:tab/>
        <w:t xml:space="preserve"> </w:t>
      </w:r>
      <w:r>
        <w:tab/>
        <w:t>(Datum)</w:t>
      </w:r>
      <w:r>
        <w:tab/>
      </w:r>
      <w:r>
        <w:tab/>
      </w:r>
      <w:r>
        <w:tab/>
        <w:t>(</w:t>
      </w:r>
      <w:proofErr w:type="spellStart"/>
      <w:r>
        <w:t>KlassenlehrerIn</w:t>
      </w:r>
      <w:proofErr w:type="spellEnd"/>
      <w:r>
        <w:t>)</w:t>
      </w:r>
    </w:p>
    <w:sectPr w:rsidR="00EA19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ntax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C1ED8"/>
    <w:multiLevelType w:val="hybridMultilevel"/>
    <w:tmpl w:val="A90CD154"/>
    <w:lvl w:ilvl="0" w:tplc="5CD4B80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1C51AD"/>
    <w:multiLevelType w:val="hybridMultilevel"/>
    <w:tmpl w:val="E5EC10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F75B22"/>
    <w:multiLevelType w:val="hybridMultilevel"/>
    <w:tmpl w:val="79728BEA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771870"/>
    <w:multiLevelType w:val="hybridMultilevel"/>
    <w:tmpl w:val="3A52CB2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107C5C"/>
    <w:multiLevelType w:val="hybridMultilevel"/>
    <w:tmpl w:val="F4D0851E"/>
    <w:lvl w:ilvl="0" w:tplc="3D4022E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00"/>
    <w:rsid w:val="000D4F5F"/>
    <w:rsid w:val="001E5E06"/>
    <w:rsid w:val="002A1691"/>
    <w:rsid w:val="00327D00"/>
    <w:rsid w:val="003B3DBA"/>
    <w:rsid w:val="003B76DE"/>
    <w:rsid w:val="00660E49"/>
    <w:rsid w:val="007107AD"/>
    <w:rsid w:val="00983567"/>
    <w:rsid w:val="00A6698A"/>
    <w:rsid w:val="00AD7CBE"/>
    <w:rsid w:val="00CF2366"/>
    <w:rsid w:val="00D91FA9"/>
    <w:rsid w:val="00EA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CC491E-9386-4E21-84D5-61F42A22D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27D00"/>
    <w:pPr>
      <w:ind w:left="720"/>
      <w:contextualSpacing/>
    </w:pPr>
  </w:style>
  <w:style w:type="table" w:styleId="Tabellenraster">
    <w:name w:val="Table Grid"/>
    <w:basedOn w:val="NormaleTabelle"/>
    <w:uiPriority w:val="59"/>
    <w:rsid w:val="00D91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CC3D0F3F</Template>
  <TotalTime>0</TotalTime>
  <Pages>2</Pages>
  <Words>431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Orgname</Company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lehrer lehrer</dc:creator>
  <cp:lastModifiedBy>Lehrer Lehrer</cp:lastModifiedBy>
  <cp:revision>2</cp:revision>
  <dcterms:created xsi:type="dcterms:W3CDTF">2019-01-07T13:48:00Z</dcterms:created>
  <dcterms:modified xsi:type="dcterms:W3CDTF">2019-01-07T13:48:00Z</dcterms:modified>
</cp:coreProperties>
</file>