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5BF" w:rsidRPr="00393816" w:rsidRDefault="00393816">
      <w:r>
        <w:t xml:space="preserve">Gurtweil, </w:t>
      </w:r>
      <w:r>
        <w:fldChar w:fldCharType="begin"/>
      </w:r>
      <w:r>
        <w:instrText xml:space="preserve"> TIME \@ "dd.MM.yyyy" </w:instrText>
      </w:r>
      <w:r>
        <w:fldChar w:fldCharType="separate"/>
      </w:r>
      <w:r w:rsidR="00E013CF">
        <w:rPr>
          <w:noProof/>
        </w:rPr>
        <w:t>11.01.2019</w:t>
      </w:r>
      <w:r>
        <w:fldChar w:fldCharType="end"/>
      </w:r>
    </w:p>
    <w:p w:rsidR="00FE796B" w:rsidRDefault="00226CC6">
      <w:r>
        <w:rPr>
          <w:noProof/>
          <w:lang w:eastAsia="de-DE"/>
        </w:rPr>
        <mc:AlternateContent>
          <mc:Choice Requires="wpg">
            <w:drawing>
              <wp:anchor distT="0" distB="0" distL="114300" distR="114300" simplePos="0" relativeHeight="251660287" behindDoc="1" locked="1" layoutInCell="1" allowOverlap="1" wp14:anchorId="66839052" wp14:editId="60448AB4">
                <wp:simplePos x="0" y="0"/>
                <wp:positionH relativeFrom="margin">
                  <wp:posOffset>5022215</wp:posOffset>
                </wp:positionH>
                <wp:positionV relativeFrom="margin">
                  <wp:posOffset>80645</wp:posOffset>
                </wp:positionV>
                <wp:extent cx="1385570" cy="1814195"/>
                <wp:effectExtent l="0" t="0" r="24130" b="14605"/>
                <wp:wrapThrough wrapText="bothSides">
                  <wp:wrapPolygon edited="0">
                    <wp:start x="2673" y="0"/>
                    <wp:lineTo x="0" y="3629"/>
                    <wp:lineTo x="0" y="4990"/>
                    <wp:lineTo x="1485" y="7258"/>
                    <wp:lineTo x="1485" y="7938"/>
                    <wp:lineTo x="6533" y="10887"/>
                    <wp:lineTo x="7721" y="10887"/>
                    <wp:lineTo x="2970" y="12475"/>
                    <wp:lineTo x="1188" y="13609"/>
                    <wp:lineTo x="1188" y="14516"/>
                    <wp:lineTo x="0" y="16557"/>
                    <wp:lineTo x="0" y="17691"/>
                    <wp:lineTo x="2376" y="21547"/>
                    <wp:lineTo x="2673" y="21547"/>
                    <wp:lineTo x="10988" y="21547"/>
                    <wp:lineTo x="11285" y="21547"/>
                    <wp:lineTo x="14255" y="18145"/>
                    <wp:lineTo x="19600" y="14970"/>
                    <wp:lineTo x="19600" y="14516"/>
                    <wp:lineTo x="21679" y="11341"/>
                    <wp:lineTo x="21679" y="10207"/>
                    <wp:lineTo x="20194" y="7258"/>
                    <wp:lineTo x="17225" y="5443"/>
                    <wp:lineTo x="13661" y="3629"/>
                    <wp:lineTo x="10691" y="0"/>
                    <wp:lineTo x="2673" y="0"/>
                  </wp:wrapPolygon>
                </wp:wrapThrough>
                <wp:docPr id="445" name="Group 445"/>
                <wp:cNvGraphicFramePr/>
                <a:graphic xmlns:a="http://schemas.openxmlformats.org/drawingml/2006/main">
                  <a:graphicData uri="http://schemas.microsoft.com/office/word/2010/wordprocessingGroup">
                    <wpg:wgp>
                      <wpg:cNvGrpSpPr/>
                      <wpg:grpSpPr>
                        <a:xfrm>
                          <a:off x="0" y="0"/>
                          <a:ext cx="1385570" cy="1814195"/>
                          <a:chOff x="-4012" y="-1992"/>
                          <a:chExt cx="1391927" cy="1816607"/>
                        </a:xfrm>
                      </wpg:grpSpPr>
                      <pic:pic xmlns:pic="http://schemas.openxmlformats.org/drawingml/2006/picture">
                        <pic:nvPicPr>
                          <pic:cNvPr id="527" name="Picture 527"/>
                          <pic:cNvPicPr/>
                        </pic:nvPicPr>
                        <pic:blipFill>
                          <a:blip r:embed="rId8"/>
                          <a:stretch>
                            <a:fillRect/>
                          </a:stretch>
                        </pic:blipFill>
                        <pic:spPr>
                          <a:xfrm>
                            <a:off x="-4012" y="-1992"/>
                            <a:ext cx="853440" cy="737616"/>
                          </a:xfrm>
                          <a:prstGeom prst="rect">
                            <a:avLst/>
                          </a:prstGeom>
                        </pic:spPr>
                      </pic:pic>
                      <wps:wsp>
                        <wps:cNvPr id="13" name="Shape 13"/>
                        <wps:cNvSpPr/>
                        <wps:spPr>
                          <a:xfrm>
                            <a:off x="4" y="0"/>
                            <a:ext cx="849263"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8" name="Picture 528"/>
                          <pic:cNvPicPr/>
                        </pic:nvPicPr>
                        <pic:blipFill>
                          <a:blip r:embed="rId9"/>
                          <a:stretch>
                            <a:fillRect/>
                          </a:stretch>
                        </pic:blipFill>
                        <pic:spPr>
                          <a:xfrm>
                            <a:off x="535483" y="534456"/>
                            <a:ext cx="850392" cy="740664"/>
                          </a:xfrm>
                          <a:prstGeom prst="rect">
                            <a:avLst/>
                          </a:prstGeom>
                        </pic:spPr>
                      </pic:pic>
                      <wps:wsp>
                        <wps:cNvPr id="16" name="Shape 16"/>
                        <wps:cNvSpPr/>
                        <wps:spPr>
                          <a:xfrm>
                            <a:off x="538653" y="538157"/>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pic:pic xmlns:pic="http://schemas.openxmlformats.org/drawingml/2006/picture">
                        <pic:nvPicPr>
                          <pic:cNvPr id="529" name="Picture 529"/>
                          <pic:cNvPicPr/>
                        </pic:nvPicPr>
                        <pic:blipFill>
                          <a:blip r:embed="rId10"/>
                          <a:stretch>
                            <a:fillRect/>
                          </a:stretch>
                        </pic:blipFill>
                        <pic:spPr>
                          <a:xfrm>
                            <a:off x="-965" y="1073951"/>
                            <a:ext cx="850392" cy="740664"/>
                          </a:xfrm>
                          <a:prstGeom prst="rect">
                            <a:avLst/>
                          </a:prstGeom>
                        </pic:spPr>
                      </pic:pic>
                      <wps:wsp>
                        <wps:cNvPr id="19" name="Shape 19"/>
                        <wps:cNvSpPr/>
                        <wps:spPr>
                          <a:xfrm>
                            <a:off x="4" y="1077299"/>
                            <a:ext cx="849262" cy="736435"/>
                          </a:xfrm>
                          <a:custGeom>
                            <a:avLst/>
                            <a:gdLst/>
                            <a:ahLst/>
                            <a:cxnLst/>
                            <a:rect l="0" t="0" r="0" b="0"/>
                            <a:pathLst>
                              <a:path w="849262" h="736435">
                                <a:moveTo>
                                  <a:pt x="636943" y="0"/>
                                </a:moveTo>
                                <a:lnTo>
                                  <a:pt x="212306" y="0"/>
                                </a:lnTo>
                                <a:lnTo>
                                  <a:pt x="0" y="368211"/>
                                </a:lnTo>
                                <a:lnTo>
                                  <a:pt x="212306" y="736435"/>
                                </a:lnTo>
                                <a:lnTo>
                                  <a:pt x="636943" y="736435"/>
                                </a:lnTo>
                                <a:lnTo>
                                  <a:pt x="849262" y="368211"/>
                                </a:lnTo>
                                <a:lnTo>
                                  <a:pt x="636943" y="0"/>
                                </a:lnTo>
                                <a:close/>
                              </a:path>
                            </a:pathLst>
                          </a:custGeom>
                          <a:noFill/>
                          <a:ln w="6350" cap="flat" cmpd="sng" algn="ctr">
                            <a:solidFill>
                              <a:srgbClr val="181717">
                                <a:shade val="95000"/>
                                <a:satMod val="105000"/>
                              </a:srgbClr>
                            </a:solidFill>
                            <a:prstDash val="solid"/>
                            <a:miter lim="1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E5BA62A" id="Group 445" o:spid="_x0000_s1026" style="position:absolute;margin-left:395.45pt;margin-top:6.35pt;width:109.1pt;height:142.85pt;z-index:-251656193;mso-position-horizontal-relative:margin;mso-position-vertical-relative:margin;mso-width-relative:margin;mso-height-relative:margin" coordorigin="-40,-19" coordsize="13919,1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27" type="#_x0000_t75" style="position:absolute;left:-40;top:-19;width:8534;height:7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">
                  <v:imagedata r:id="rId11" o:title=""/>
                </v:shape>
                <v:shape id="Shape 13" o:spid="_x0000_s1028" style="position:absolute;width:8492;height:7364;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" path="m636943,l212306,,,368211,212306,736435r424637,l849262,368211,636943,xe" filled="f" strokecolor="#171616" strokeweight=".5pt">
                  <v:stroke miterlimit="1" joinstyle="miter"/>
                  <v:path arrowok="t" textboxrect="0,0,849262,736435"/>
                </v:shape>
                <v:shape id="Picture 528" o:spid="_x0000_s1029" type="#_x0000_t75" style="position:absolute;left:5354;top:5344;width:8504;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">
                  <v:imagedata r:id="rId12" o:title=""/>
                </v:shape>
                <v:shape id="Shape 16" o:spid="_x0000_s1030" style="position:absolute;left:5386;top:5381;width:8493;height:7364;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" path="m636943,l212306,,,368211,212306,736435r424637,l849262,368211,636943,xe" filled="f" strokecolor="#171616" strokeweight=".5pt">
                  <v:stroke miterlimit="1" joinstyle="miter"/>
                  <v:path arrowok="t" textboxrect="0,0,849262,736435"/>
                </v:shape>
                <v:shape id="Picture 529" o:spid="_x0000_s1031" type="#_x0000_t75" style="position:absolute;left:-9;top:10739;width:8503;height: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">
                  <v:imagedata r:id="rId13" o:title=""/>
                </v:shape>
                <v:shape id="Shape 19" o:spid="_x0000_s1032" style="position:absolute;top:10772;width:8492;height:7365;visibility:visible;mso-wrap-style:square;v-text-anchor:top" coordsize="849262,73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" path="m636943,l212306,,,368211,212306,736435r424637,l849262,368211,636943,xe" filled="f" strokecolor="#171616" strokeweight=".5pt">
                  <v:stroke miterlimit="1" joinstyle="miter"/>
                  <v:path arrowok="t" textboxrect="0,0,849262,736435"/>
                </v:shape>
                <w10:wrap type="through" anchorx="margin" anchory="margin"/>
                <w10:anchorlock/>
              </v:group>
            </w:pict>
          </mc:Fallback>
        </mc:AlternateContent>
      </w:r>
      <w:r w:rsidR="00393816" w:rsidRPr="00393816">
        <w:rPr>
          <w:noProof/>
          <w:lang w:eastAsia="de-DE"/>
        </w:rPr>
        <mc:AlternateContent>
          <mc:Choice Requires="wps">
            <w:drawing>
              <wp:anchor distT="0" distB="0" distL="114300" distR="114300" simplePos="0" relativeHeight="251658239" behindDoc="1" locked="0" layoutInCell="1" allowOverlap="1" wp14:anchorId="6DEC0D4D" wp14:editId="13C72E7F">
                <wp:simplePos x="0" y="0"/>
                <wp:positionH relativeFrom="column">
                  <wp:posOffset>3313430</wp:posOffset>
                </wp:positionH>
                <wp:positionV relativeFrom="paragraph">
                  <wp:posOffset>190500</wp:posOffset>
                </wp:positionV>
                <wp:extent cx="2199640" cy="1403985"/>
                <wp:effectExtent l="0" t="0" r="0" b="1905"/>
                <wp:wrapThrough wrapText="bothSides">
                  <wp:wrapPolygon edited="0">
                    <wp:start x="561" y="0"/>
                    <wp:lineTo x="561" y="21125"/>
                    <wp:lineTo x="20952" y="21125"/>
                    <wp:lineTo x="20952" y="0"/>
                    <wp:lineTo x="561" y="0"/>
                  </wp:wrapPolygon>
                </wp:wrapThrough>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403985"/>
                        </a:xfrm>
                        <a:prstGeom prst="rect">
                          <a:avLst/>
                        </a:prstGeom>
                        <a:noFill/>
                        <a:ln w="9525">
                          <a:noFill/>
                          <a:miter lim="800000"/>
                          <a:headEnd/>
                          <a:tailEnd/>
                        </a:ln>
                      </wps:spPr>
                      <wps:txbx>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EC0D4D" id="_x0000_t202" coordsize="21600,21600" o:spt="202" path="m,l,21600r21600,l21600,xe">
                <v:stroke joinstyle="miter"/>
                <v:path gradientshapeok="t" o:connecttype="rect"/>
              </v:shapetype>
              <v:shape id="Textfeld 2" o:spid="_x0000_s1026" type="#_x0000_t202" style="position:absolute;margin-left:260.9pt;margin-top:15pt;width:173.2pt;height:110.55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" filled="f" stroked="f">
                <v:textbox style="mso-fit-shape-to-text:t">
                  <w:txbxContent>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GRUND- UND</w:t>
                      </w:r>
                    </w:p>
                    <w:p w:rsidR="00FE796B" w:rsidRPr="00894482" w:rsidRDefault="00816BC0" w:rsidP="00FE796B">
                      <w:pPr>
                        <w:autoSpaceDE w:val="0"/>
                        <w:autoSpaceDN w:val="0"/>
                        <w:adjustRightInd w:val="0"/>
                        <w:spacing w:after="0" w:line="240" w:lineRule="auto"/>
                        <w:rPr>
                          <w:rFonts w:ascii="Syntax-Roman" w:hAnsi="Syntax-Roman" w:cs="Syntax-Roman"/>
                          <w:sz w:val="24"/>
                          <w:szCs w:val="24"/>
                        </w:rPr>
                      </w:pPr>
                      <w:r w:rsidRPr="00894482">
                        <w:rPr>
                          <w:rFonts w:ascii="Syntax-Roman" w:hAnsi="Syntax-Roman" w:cs="Syntax-Roman"/>
                          <w:sz w:val="24"/>
                          <w:szCs w:val="24"/>
                        </w:rPr>
                        <w:t>WERKREALSCHULE</w:t>
                      </w:r>
                    </w:p>
                    <w:p w:rsidR="00FE796B" w:rsidRPr="00894482" w:rsidRDefault="00816BC0" w:rsidP="00FE796B">
                      <w:pPr>
                        <w:rPr>
                          <w:sz w:val="24"/>
                          <w:szCs w:val="24"/>
                        </w:rPr>
                      </w:pPr>
                      <w:r w:rsidRPr="00894482">
                        <w:rPr>
                          <w:rFonts w:ascii="Syntax-Roman" w:hAnsi="Syntax-Roman" w:cs="Syntax-Roman"/>
                          <w:sz w:val="24"/>
                          <w:szCs w:val="24"/>
                        </w:rPr>
                        <w:t>GURTWE</w:t>
                      </w:r>
                      <w:r w:rsidR="000B1286">
                        <w:rPr>
                          <w:rFonts w:ascii="Syntax-Roman" w:hAnsi="Syntax-Roman" w:cs="Syntax-Roman"/>
                          <w:sz w:val="24"/>
                          <w:szCs w:val="24"/>
                        </w:rPr>
                        <w:t>I</w:t>
                      </w:r>
                      <w:r w:rsidRPr="00894482">
                        <w:rPr>
                          <w:rFonts w:ascii="Syntax-Roman" w:hAnsi="Syntax-Roman" w:cs="Syntax-Roman"/>
                          <w:sz w:val="24"/>
                          <w:szCs w:val="24"/>
                        </w:rPr>
                        <w:t>L</w:t>
                      </w:r>
                    </w:p>
                  </w:txbxContent>
                </v:textbox>
                <w10:wrap type="through"/>
              </v:shape>
            </w:pict>
          </mc:Fallback>
        </mc:AlternateContent>
      </w:r>
    </w:p>
    <w:p w:rsidR="00FE796B" w:rsidRDefault="00FE796B"/>
    <w:p w:rsidR="00F9533B" w:rsidRPr="00F9533B" w:rsidRDefault="00F9533B" w:rsidP="00FE796B">
      <w:pPr>
        <w:autoSpaceDE w:val="0"/>
        <w:autoSpaceDN w:val="0"/>
        <w:adjustRightInd w:val="0"/>
        <w:spacing w:after="0" w:line="240" w:lineRule="auto"/>
        <w:rPr>
          <w:rFonts w:ascii="Syntax-Roman" w:hAnsi="Syntax-Roman" w:cs="Syntax-Roman"/>
          <w:color w:val="FF0000"/>
          <w:sz w:val="12"/>
          <w:szCs w:val="12"/>
        </w:rPr>
      </w:pPr>
    </w:p>
    <w:p w:rsidR="00F9533B" w:rsidRDefault="00F9533B"/>
    <w:p w:rsidR="00F9533B" w:rsidRDefault="00F9533B"/>
    <w:p w:rsidR="000B1286" w:rsidRDefault="000B1286"/>
    <w:p w:rsidR="0001313A" w:rsidRPr="007571A1" w:rsidRDefault="00E32F92" w:rsidP="007571A1">
      <w:pPr>
        <w:outlineLvl w:val="0"/>
        <w:rPr>
          <w:rFonts w:ascii="Calibri" w:hAnsi="Calibri" w:cs="Arial"/>
          <w:b/>
          <w:bCs/>
          <w:sz w:val="28"/>
        </w:rPr>
      </w:pPr>
      <w:r>
        <w:rPr>
          <w:rFonts w:ascii="Calibri" w:hAnsi="Calibri" w:cs="Arial"/>
          <w:b/>
          <w:bCs/>
          <w:sz w:val="28"/>
        </w:rPr>
        <w:t xml:space="preserve">Sozialtraining am  </w:t>
      </w:r>
      <w:r w:rsidR="00E013CF">
        <w:rPr>
          <w:rFonts w:ascii="Calibri" w:hAnsi="Calibri" w:cs="Arial"/>
          <w:b/>
          <w:bCs/>
          <w:sz w:val="28"/>
        </w:rPr>
        <w:t>XX</w:t>
      </w:r>
      <w:r w:rsidR="007571A1" w:rsidRPr="007571A1">
        <w:rPr>
          <w:rFonts w:ascii="Calibri" w:hAnsi="Calibri" w:cs="Arial"/>
          <w:b/>
          <w:bCs/>
          <w:sz w:val="28"/>
        </w:rPr>
        <w:t>.</w:t>
      </w:r>
      <w:r w:rsidR="00E013CF">
        <w:rPr>
          <w:rFonts w:ascii="Calibri" w:hAnsi="Calibri" w:cs="Arial"/>
          <w:b/>
          <w:bCs/>
          <w:sz w:val="28"/>
        </w:rPr>
        <w:t>XX. und XX.XX.XX</w:t>
      </w:r>
      <w:r w:rsidR="00393816" w:rsidRPr="007571A1">
        <w:rPr>
          <w:b/>
          <w:noProof/>
          <w:sz w:val="32"/>
          <w:szCs w:val="26"/>
          <w:lang w:eastAsia="de-DE"/>
        </w:rPr>
        <mc:AlternateContent>
          <mc:Choice Requires="wps">
            <w:drawing>
              <wp:anchor distT="0" distB="0" distL="114300" distR="114300" simplePos="0" relativeHeight="251657726" behindDoc="1" locked="1" layoutInCell="1" allowOverlap="1" wp14:anchorId="05615BF8" wp14:editId="0311FE7B">
                <wp:simplePos x="0" y="0"/>
                <wp:positionH relativeFrom="column">
                  <wp:posOffset>4961255</wp:posOffset>
                </wp:positionH>
                <wp:positionV relativeFrom="paragraph">
                  <wp:posOffset>24130</wp:posOffset>
                </wp:positionV>
                <wp:extent cx="1573200" cy="1666800"/>
                <wp:effectExtent l="0" t="0" r="0" b="0"/>
                <wp:wrapThrough wrapText="bothSides">
                  <wp:wrapPolygon edited="0">
                    <wp:start x="785" y="0"/>
                    <wp:lineTo x="785" y="21238"/>
                    <wp:lineTo x="20667" y="21238"/>
                    <wp:lineTo x="20667" y="0"/>
                    <wp:lineTo x="785" y="0"/>
                  </wp:wrapPolygon>
                </wp:wrapThrough>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200" cy="1666800"/>
                        </a:xfrm>
                        <a:prstGeom prst="rect">
                          <a:avLst/>
                        </a:prstGeom>
                        <a:noFill/>
                        <a:ln w="9525">
                          <a:noFill/>
                          <a:miter lim="800000"/>
                          <a:headEnd/>
                          <a:tailEnd/>
                        </a:ln>
                      </wps:spPr>
                      <wps:txb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15BF8" id="_x0000_s1027" type="#_x0000_t202" style="position:absolute;margin-left:390.65pt;margin-top:1.9pt;width:123.85pt;height:131.25pt;z-index:-251658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" filled="f" stroked="f">
                <v:textbox>
                  <w:txbxContent>
                    <w:p w:rsidR="00FE796B" w:rsidRPr="00894482" w:rsidRDefault="00FE796B">
                      <w:pPr>
                        <w:rPr>
                          <w:rFonts w:ascii="Syntax-Roman" w:hAnsi="Syntax-Roman" w:cs="Arial"/>
                          <w:sz w:val="16"/>
                          <w:szCs w:val="16"/>
                        </w:rPr>
                      </w:pPr>
                      <w:r w:rsidRPr="00894482">
                        <w:rPr>
                          <w:rFonts w:ascii="Syntax-Roman" w:hAnsi="Syntax-Roman" w:cs="Arial"/>
                          <w:sz w:val="16"/>
                          <w:szCs w:val="16"/>
                        </w:rPr>
                        <w:t xml:space="preserve">Grund- und </w:t>
                      </w:r>
                      <w:r w:rsidR="00816BC0" w:rsidRPr="00894482">
                        <w:rPr>
                          <w:rFonts w:ascii="Syntax-Roman" w:hAnsi="Syntax-Roman" w:cs="Arial"/>
                          <w:sz w:val="16"/>
                          <w:szCs w:val="16"/>
                        </w:rPr>
                        <w:br/>
                      </w:r>
                      <w:r w:rsidRPr="00894482">
                        <w:rPr>
                          <w:rFonts w:ascii="Syntax-Roman" w:hAnsi="Syntax-Roman" w:cs="Arial"/>
                          <w:sz w:val="16"/>
                          <w:szCs w:val="16"/>
                        </w:rPr>
                        <w:t>Werkrealschule Gurtweil</w:t>
                      </w:r>
                      <w:r w:rsidRPr="00894482">
                        <w:rPr>
                          <w:rFonts w:ascii="Syntax-Roman" w:hAnsi="Syntax-Roman" w:cs="Arial"/>
                          <w:sz w:val="16"/>
                          <w:szCs w:val="16"/>
                        </w:rPr>
                        <w:br/>
                      </w:r>
                      <w:r w:rsidR="00816BC0" w:rsidRPr="00894482">
                        <w:rPr>
                          <w:rFonts w:ascii="Syntax-Roman" w:hAnsi="Syntax-Roman" w:cs="Arial"/>
                          <w:sz w:val="6"/>
                          <w:szCs w:val="6"/>
                        </w:rPr>
                        <w:br/>
                      </w:r>
                      <w:r w:rsidRPr="00894482">
                        <w:rPr>
                          <w:rFonts w:ascii="Syntax-Roman" w:hAnsi="Syntax-Roman" w:cs="Arial"/>
                          <w:sz w:val="16"/>
                          <w:szCs w:val="16"/>
                        </w:rPr>
                        <w:t>Leo-Beringer-Straße 7</w:t>
                      </w:r>
                      <w:r w:rsidRPr="00894482">
                        <w:rPr>
                          <w:rFonts w:ascii="Syntax-Roman" w:hAnsi="Syntax-Roman" w:cs="Arial"/>
                          <w:sz w:val="16"/>
                          <w:szCs w:val="16"/>
                        </w:rPr>
                        <w:br/>
                        <w:t>79761 Waldshut-Tiengen Gurtweil</w:t>
                      </w:r>
                      <w:r w:rsidR="00816BC0" w:rsidRPr="00894482">
                        <w:rPr>
                          <w:rFonts w:ascii="Syntax-Roman" w:hAnsi="Syntax-Roman" w:cs="Arial"/>
                          <w:sz w:val="16"/>
                          <w:szCs w:val="16"/>
                        </w:rPr>
                        <w:br/>
                      </w:r>
                      <w:r w:rsidRPr="00894482">
                        <w:rPr>
                          <w:rFonts w:ascii="Syntax-Roman" w:hAnsi="Syntax-Roman" w:cs="Arial"/>
                          <w:sz w:val="6"/>
                          <w:szCs w:val="6"/>
                        </w:rPr>
                        <w:br/>
                      </w:r>
                      <w:r w:rsidRPr="00894482">
                        <w:rPr>
                          <w:rFonts w:ascii="Syntax-Roman" w:hAnsi="Syntax-Roman" w:cs="Arial"/>
                          <w:sz w:val="16"/>
                          <w:szCs w:val="16"/>
                        </w:rPr>
                        <w:t>Telefon 07741 833 771</w:t>
                      </w:r>
                      <w:r w:rsidRPr="00894482">
                        <w:rPr>
                          <w:rFonts w:ascii="Syntax-Roman" w:hAnsi="Syntax-Roman" w:cs="Arial"/>
                          <w:sz w:val="16"/>
                          <w:szCs w:val="16"/>
                        </w:rPr>
                        <w:br/>
                        <w:t>Fax 07741 833 773</w:t>
                      </w:r>
                      <w:r w:rsidR="00816BC0" w:rsidRPr="00894482">
                        <w:rPr>
                          <w:rFonts w:ascii="Syntax-Roman" w:hAnsi="Syntax-Roman" w:cs="Arial"/>
                          <w:sz w:val="16"/>
                          <w:szCs w:val="16"/>
                        </w:rPr>
                        <w:br/>
                      </w:r>
                      <w:r w:rsidRPr="00894482">
                        <w:rPr>
                          <w:rFonts w:ascii="Syntax-Roman" w:hAnsi="Syntax-Roman" w:cs="Arial"/>
                          <w:sz w:val="6"/>
                          <w:szCs w:val="6"/>
                        </w:rPr>
                        <w:br/>
                      </w:r>
                      <w:r w:rsidR="00894482">
                        <w:rPr>
                          <w:rFonts w:ascii="Syntax-Roman" w:hAnsi="Syntax-Roman" w:cs="Arial"/>
                          <w:sz w:val="16"/>
                          <w:szCs w:val="16"/>
                        </w:rPr>
                        <w:t>www.g</w:t>
                      </w:r>
                      <w:r w:rsidRPr="00894482">
                        <w:rPr>
                          <w:rFonts w:ascii="Syntax-Roman" w:hAnsi="Syntax-Roman" w:cs="Arial"/>
                          <w:sz w:val="16"/>
                          <w:szCs w:val="16"/>
                        </w:rPr>
                        <w:t>wrs-gurtweil.de</w:t>
                      </w:r>
                      <w:r w:rsidR="00393816">
                        <w:rPr>
                          <w:rFonts w:ascii="Syntax-Roman" w:hAnsi="Syntax-Roman" w:cs="Arial"/>
                          <w:sz w:val="16"/>
                          <w:szCs w:val="16"/>
                        </w:rPr>
                        <w:br/>
                      </w:r>
                    </w:p>
                  </w:txbxContent>
                </v:textbox>
                <w10:wrap type="through"/>
                <w10:anchorlock/>
              </v:shape>
            </w:pict>
          </mc:Fallback>
        </mc:AlternateContent>
      </w:r>
    </w:p>
    <w:p w:rsidR="007571A1" w:rsidRDefault="007571A1" w:rsidP="007571A1">
      <w:pPr>
        <w:outlineLvl w:val="0"/>
        <w:rPr>
          <w:rFonts w:ascii="Calibri" w:hAnsi="Calibri" w:cs="Arial"/>
          <w:b/>
          <w:bCs/>
        </w:rPr>
      </w:pPr>
    </w:p>
    <w:p w:rsidR="007571A1" w:rsidRDefault="007571A1" w:rsidP="007571A1">
      <w:pPr>
        <w:pStyle w:val="StandardWeb"/>
        <w:spacing w:before="0" w:beforeAutospacing="0" w:after="0" w:afterAutospacing="0"/>
        <w:rPr>
          <w:rFonts w:ascii="Calibri" w:hAnsi="Calibri" w:cs="Arial"/>
          <w:sz w:val="22"/>
          <w:szCs w:val="22"/>
        </w:rPr>
      </w:pPr>
      <w:r>
        <w:rPr>
          <w:rFonts w:ascii="Calibri" w:hAnsi="Calibri" w:cs="Arial"/>
          <w:sz w:val="22"/>
          <w:szCs w:val="22"/>
        </w:rPr>
        <w:t>Liebe Eltern,</w:t>
      </w:r>
    </w:p>
    <w:p w:rsidR="00E32F92" w:rsidRDefault="00E32F92" w:rsidP="007571A1">
      <w:pPr>
        <w:pStyle w:val="StandardWeb"/>
        <w:spacing w:before="0" w:beforeAutospacing="0" w:after="0" w:afterAutospacing="0"/>
        <w:rPr>
          <w:rFonts w:ascii="Calibri" w:hAnsi="Calibri" w:cs="Arial"/>
          <w:sz w:val="22"/>
          <w:szCs w:val="22"/>
        </w:rPr>
      </w:pPr>
    </w:p>
    <w:p w:rsidR="00E32F92" w:rsidRDefault="00E32F92" w:rsidP="007571A1">
      <w:pPr>
        <w:pStyle w:val="StandardWeb"/>
        <w:spacing w:before="0" w:beforeAutospacing="0" w:after="0" w:afterAutospacing="0"/>
        <w:rPr>
          <w:rFonts w:ascii="Calibri" w:hAnsi="Calibri" w:cs="Arial"/>
          <w:sz w:val="22"/>
          <w:szCs w:val="22"/>
        </w:rPr>
      </w:pPr>
    </w:p>
    <w:p w:rsidR="007571A1" w:rsidRDefault="007571A1" w:rsidP="007571A1">
      <w:pPr>
        <w:pStyle w:val="StandardWeb"/>
        <w:spacing w:before="0" w:beforeAutospacing="0" w:after="0" w:afterAutospacing="0"/>
        <w:rPr>
          <w:rFonts w:ascii="Calibri" w:hAnsi="Calibri" w:cs="Arial"/>
          <w:sz w:val="22"/>
          <w:szCs w:val="22"/>
        </w:rPr>
      </w:pPr>
    </w:p>
    <w:p w:rsidR="007571A1" w:rsidRDefault="007571A1" w:rsidP="007571A1">
      <w:pPr>
        <w:pStyle w:val="StandardWeb"/>
        <w:spacing w:before="0" w:beforeAutospacing="0" w:after="0" w:afterAutospacing="0"/>
        <w:rPr>
          <w:rFonts w:ascii="Calibri" w:hAnsi="Calibri" w:cs="Arial"/>
          <w:sz w:val="22"/>
          <w:szCs w:val="22"/>
        </w:rPr>
      </w:pPr>
      <w:r>
        <w:rPr>
          <w:rFonts w:ascii="Calibri" w:hAnsi="Calibri" w:cs="Arial"/>
          <w:sz w:val="22"/>
          <w:szCs w:val="22"/>
        </w:rPr>
        <w:t xml:space="preserve">wie Sie wissen, liegen uns neben der Wissensvermittlung auch die sozialen Fähigkeiten und insbesondere die Klassengemeinschaft Ihres Kindes am Herzen. Im Rahmen des Sozialcurriculums wird daher am </w:t>
      </w:r>
      <w:r w:rsidR="00E013CF">
        <w:rPr>
          <w:rFonts w:ascii="Calibri" w:hAnsi="Calibri" w:cs="Arial"/>
          <w:sz w:val="22"/>
          <w:szCs w:val="22"/>
        </w:rPr>
        <w:t>XX.XX. und XX.XX</w:t>
      </w:r>
      <w:bookmarkStart w:id="0" w:name="_GoBack"/>
      <w:bookmarkEnd w:id="0"/>
      <w:r>
        <w:rPr>
          <w:rFonts w:ascii="Calibri" w:hAnsi="Calibri" w:cs="Arial"/>
          <w:sz w:val="22"/>
          <w:szCs w:val="22"/>
        </w:rPr>
        <w:t xml:space="preserve">  ein Sozialtraining durchgeführt.</w:t>
      </w:r>
    </w:p>
    <w:p w:rsidR="007571A1" w:rsidRDefault="007571A1" w:rsidP="007571A1">
      <w:pPr>
        <w:pStyle w:val="StandardWeb"/>
        <w:spacing w:before="0" w:beforeAutospacing="0" w:after="0" w:afterAutospacing="0"/>
        <w:rPr>
          <w:rFonts w:ascii="Calibri" w:hAnsi="Calibri" w:cs="Arial"/>
          <w:sz w:val="22"/>
          <w:szCs w:val="22"/>
        </w:rPr>
      </w:pPr>
    </w:p>
    <w:p w:rsidR="007571A1" w:rsidRDefault="007571A1" w:rsidP="007571A1">
      <w:pPr>
        <w:pStyle w:val="StandardWeb"/>
        <w:spacing w:before="0" w:beforeAutospacing="0" w:after="0" w:afterAutospacing="0"/>
        <w:rPr>
          <w:rFonts w:ascii="Calibri" w:hAnsi="Calibri" w:cs="Arial"/>
          <w:sz w:val="22"/>
          <w:szCs w:val="22"/>
        </w:rPr>
      </w:pPr>
      <w:r>
        <w:rPr>
          <w:rFonts w:ascii="Calibri" w:hAnsi="Calibri" w:cs="Arial"/>
          <w:sz w:val="22"/>
          <w:szCs w:val="22"/>
        </w:rPr>
        <w:t>Ziel des Trainings ist die Förderung sozialer Kompetenzen und emotionaler Intelligenz. Erreicht wird dies unter anderem durch die Arbeit an alltäglichen Konflikten zwischen den Jugendlichen, wie sie in Schulklassen oder festen Gruppen vorkommen. Der respektvolle Umgang miteinander, die gegenseitige Wertschätzung und der Zusammenhalt werden gestärkt. Die positiven Beziehungserfahrungen wirken sich auch auf die Lernmotivation aus und führen erfahrungsgemäß zu einem verbesserten Arbeits- und Lernklima.</w:t>
      </w:r>
    </w:p>
    <w:p w:rsidR="007571A1" w:rsidRDefault="007571A1" w:rsidP="007571A1">
      <w:pPr>
        <w:pStyle w:val="StandardWeb"/>
        <w:rPr>
          <w:rFonts w:ascii="Calibri" w:hAnsi="Calibri" w:cs="Arial"/>
          <w:sz w:val="22"/>
          <w:szCs w:val="22"/>
        </w:rPr>
      </w:pPr>
      <w:r>
        <w:rPr>
          <w:rFonts w:ascii="Calibri" w:hAnsi="Calibri" w:cs="Arial"/>
          <w:sz w:val="22"/>
          <w:szCs w:val="22"/>
        </w:rPr>
        <w:t xml:space="preserve">An zwei Vormittagen </w:t>
      </w:r>
      <w:r w:rsidR="00E32F92">
        <w:rPr>
          <w:rFonts w:ascii="Calibri" w:hAnsi="Calibri" w:cs="Arial"/>
          <w:sz w:val="22"/>
          <w:szCs w:val="22"/>
        </w:rPr>
        <w:t xml:space="preserve">kommen Frau </w:t>
      </w:r>
      <w:r w:rsidR="00E013CF">
        <w:rPr>
          <w:rFonts w:ascii="Calibri" w:hAnsi="Calibri" w:cs="Arial"/>
          <w:sz w:val="22"/>
          <w:szCs w:val="22"/>
        </w:rPr>
        <w:t xml:space="preserve">XX </w:t>
      </w:r>
      <w:r w:rsidR="00E32F92">
        <w:rPr>
          <w:rFonts w:ascii="Calibri" w:hAnsi="Calibri" w:cs="Arial"/>
          <w:sz w:val="22"/>
          <w:szCs w:val="22"/>
        </w:rPr>
        <w:t xml:space="preserve">und Herr </w:t>
      </w:r>
      <w:r w:rsidR="00E013CF">
        <w:rPr>
          <w:rFonts w:ascii="Calibri" w:hAnsi="Calibri" w:cs="Arial"/>
          <w:sz w:val="22"/>
          <w:szCs w:val="22"/>
        </w:rPr>
        <w:t>XX</w:t>
      </w:r>
      <w:r w:rsidR="00E32F92">
        <w:rPr>
          <w:rFonts w:ascii="Calibri" w:hAnsi="Calibri" w:cs="Arial"/>
          <w:sz w:val="22"/>
          <w:szCs w:val="22"/>
        </w:rPr>
        <w:t>, Lehrer an der GWRS Gurtweil,</w:t>
      </w:r>
      <w:r>
        <w:rPr>
          <w:rFonts w:ascii="Calibri" w:hAnsi="Calibri" w:cs="Arial"/>
          <w:sz w:val="22"/>
          <w:szCs w:val="22"/>
        </w:rPr>
        <w:t xml:space="preserve"> als Experte für soziales Lernen in die Klasse</w:t>
      </w:r>
      <w:r w:rsidR="00E32F92">
        <w:rPr>
          <w:rFonts w:ascii="Calibri" w:hAnsi="Calibri" w:cs="Arial"/>
          <w:sz w:val="22"/>
          <w:szCs w:val="22"/>
        </w:rPr>
        <w:t>,</w:t>
      </w:r>
      <w:r>
        <w:rPr>
          <w:rFonts w:ascii="Calibri" w:hAnsi="Calibri" w:cs="Arial"/>
          <w:sz w:val="22"/>
          <w:szCs w:val="22"/>
        </w:rPr>
        <w:t xml:space="preserve"> um ein Training mit den Jugendlichen durchzuführen. Die Kinder werden Methoden kennen lernen, die Disziplin, aktive Mitarbeit, Mut und Vertrauen erfordern, um eine gute Klassengemeinschaft aufzubauen.</w:t>
      </w:r>
    </w:p>
    <w:p w:rsidR="007571A1" w:rsidRDefault="007571A1" w:rsidP="007571A1">
      <w:pPr>
        <w:pStyle w:val="StandardWeb"/>
        <w:spacing w:before="0" w:beforeAutospacing="0" w:after="0" w:afterAutospacing="0"/>
        <w:rPr>
          <w:rFonts w:ascii="Calibri" w:hAnsi="Calibri" w:cs="Arial"/>
          <w:sz w:val="22"/>
          <w:szCs w:val="22"/>
        </w:rPr>
      </w:pPr>
      <w:r>
        <w:rPr>
          <w:rFonts w:ascii="Calibri" w:hAnsi="Calibri" w:cs="Arial"/>
          <w:sz w:val="22"/>
          <w:szCs w:val="22"/>
        </w:rPr>
        <w:t xml:space="preserve">Im Anschluss an das Sozialtraining wird die Arbeit vom Klassenlehrer weitergeführt, um die Nachhaltigkeit zu erhöhen. Wenn es gewünscht wird, werden wir über unsere Erfahrungen mit dem Training im Rahmen des nächsten Elternabends berichten, natürlich ohne über einzelne Schülerinnen und Schüler zu sprechen. </w:t>
      </w:r>
    </w:p>
    <w:p w:rsidR="007571A1" w:rsidRDefault="007571A1" w:rsidP="007571A1">
      <w:pPr>
        <w:pStyle w:val="StandardWeb"/>
        <w:spacing w:before="0" w:beforeAutospacing="0" w:after="0" w:afterAutospacing="0"/>
        <w:rPr>
          <w:rFonts w:ascii="Calibri" w:hAnsi="Calibri" w:cs="Arial"/>
          <w:sz w:val="22"/>
          <w:szCs w:val="22"/>
        </w:rPr>
      </w:pPr>
    </w:p>
    <w:p w:rsidR="007571A1" w:rsidRDefault="007571A1" w:rsidP="007571A1">
      <w:pPr>
        <w:pStyle w:val="StandardWeb"/>
        <w:spacing w:before="0" w:beforeAutospacing="0" w:after="0" w:afterAutospacing="0"/>
        <w:rPr>
          <w:rFonts w:ascii="Calibri" w:hAnsi="Calibri" w:cs="Arial"/>
          <w:sz w:val="22"/>
          <w:szCs w:val="22"/>
        </w:rPr>
      </w:pPr>
      <w:r>
        <w:rPr>
          <w:rFonts w:ascii="Calibri" w:hAnsi="Calibri" w:cs="Arial"/>
          <w:sz w:val="22"/>
          <w:szCs w:val="22"/>
        </w:rPr>
        <w:t xml:space="preserve">Sollten Sie mit der Teilnahme Ihres Kindes am o.g. Sozialtraining nicht einverstanden sein, bitten wir um eine zeitnahe Rückmeldung an uns. Im Gegenzug nehmen wir mit Ihnen Kontakt auf, sollten sich im Sozialtraining für uns Erkenntnisse ergeben, die uns für die Entwicklung Ihres Kindes bedeutsam erscheinen. </w:t>
      </w:r>
    </w:p>
    <w:p w:rsidR="007571A1" w:rsidRDefault="007571A1" w:rsidP="007571A1">
      <w:pPr>
        <w:pStyle w:val="StandardWeb"/>
        <w:spacing w:before="0" w:beforeAutospacing="0" w:after="0" w:afterAutospacing="0"/>
        <w:rPr>
          <w:rFonts w:ascii="Calibri" w:hAnsi="Calibri" w:cs="Arial"/>
          <w:sz w:val="22"/>
          <w:szCs w:val="22"/>
        </w:rPr>
      </w:pPr>
    </w:p>
    <w:p w:rsidR="007571A1" w:rsidRDefault="007571A1" w:rsidP="007571A1">
      <w:pPr>
        <w:pStyle w:val="StandardWeb"/>
        <w:spacing w:before="0" w:beforeAutospacing="0" w:after="0" w:afterAutospacing="0"/>
        <w:rPr>
          <w:rFonts w:ascii="Calibri" w:hAnsi="Calibri" w:cs="Arial"/>
          <w:sz w:val="22"/>
          <w:szCs w:val="22"/>
        </w:rPr>
      </w:pPr>
    </w:p>
    <w:p w:rsidR="007571A1" w:rsidRDefault="007571A1" w:rsidP="007571A1">
      <w:pPr>
        <w:widowControl w:val="0"/>
        <w:rPr>
          <w:rFonts w:ascii="Calibri" w:hAnsi="Calibri" w:cs="Arial"/>
        </w:rPr>
      </w:pPr>
      <w:r>
        <w:rPr>
          <w:rFonts w:ascii="Calibri" w:hAnsi="Calibri" w:cs="Arial"/>
        </w:rPr>
        <w:t>Mit freundlichen Grüßen</w:t>
      </w:r>
    </w:p>
    <w:p w:rsidR="007571A1" w:rsidRDefault="007571A1" w:rsidP="007571A1">
      <w:pPr>
        <w:rPr>
          <w:rFonts w:ascii="Arial" w:hAnsi="Arial" w:cs="Times New Roman"/>
          <w:sz w:val="20"/>
          <w:szCs w:val="20"/>
        </w:rPr>
      </w:pPr>
      <w:r>
        <w:rPr>
          <w:rFonts w:ascii="Arial" w:hAnsi="Arial"/>
          <w:sz w:val="24"/>
        </w:rPr>
        <w:tab/>
      </w:r>
      <w:r>
        <w:rPr>
          <w:rFonts w:ascii="Arial" w:hAnsi="Arial"/>
          <w:sz w:val="24"/>
        </w:rPr>
        <w:tab/>
      </w:r>
      <w:r>
        <w:rPr>
          <w:rFonts w:ascii="Arial" w:hAnsi="Arial"/>
          <w:sz w:val="24"/>
        </w:rPr>
        <w:tab/>
      </w:r>
    </w:p>
    <w:p w:rsidR="007571A1" w:rsidRDefault="007571A1" w:rsidP="007571A1">
      <w:pPr>
        <w:rPr>
          <w:rFonts w:ascii="Arial" w:hAnsi="Arial"/>
          <w:sz w:val="24"/>
        </w:rPr>
      </w:pPr>
    </w:p>
    <w:p w:rsidR="00016355" w:rsidRDefault="00016355" w:rsidP="007571A1"/>
    <w:sectPr w:rsidR="00016355" w:rsidSect="00393816">
      <w:pgSz w:w="11906" w:h="16838"/>
      <w:pgMar w:top="1021" w:right="1247" w:bottom="1021"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8EB" w:rsidRDefault="00E018EB" w:rsidP="008A79EE">
      <w:pPr>
        <w:spacing w:after="0" w:line="240" w:lineRule="auto"/>
      </w:pPr>
      <w:r>
        <w:separator/>
      </w:r>
    </w:p>
  </w:endnote>
  <w:endnote w:type="continuationSeparator" w:id="0">
    <w:p w:rsidR="00E018EB" w:rsidRDefault="00E018EB" w:rsidP="008A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yntax-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8EB" w:rsidRDefault="00E018EB" w:rsidP="008A79EE">
      <w:pPr>
        <w:spacing w:after="0" w:line="240" w:lineRule="auto"/>
      </w:pPr>
      <w:r>
        <w:separator/>
      </w:r>
    </w:p>
  </w:footnote>
  <w:footnote w:type="continuationSeparator" w:id="0">
    <w:p w:rsidR="00E018EB" w:rsidRDefault="00E018EB" w:rsidP="008A7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749A2"/>
    <w:multiLevelType w:val="hybridMultilevel"/>
    <w:tmpl w:val="AAA64730"/>
    <w:lvl w:ilvl="0" w:tplc="C6729DE4">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2F451BBC"/>
    <w:multiLevelType w:val="hybridMultilevel"/>
    <w:tmpl w:val="2896586C"/>
    <w:lvl w:ilvl="0" w:tplc="15C225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9EE"/>
    <w:rsid w:val="0001313A"/>
    <w:rsid w:val="00016355"/>
    <w:rsid w:val="00051EB9"/>
    <w:rsid w:val="000B1286"/>
    <w:rsid w:val="000D1020"/>
    <w:rsid w:val="0022063E"/>
    <w:rsid w:val="00226CC6"/>
    <w:rsid w:val="00301A65"/>
    <w:rsid w:val="00393816"/>
    <w:rsid w:val="003B6B72"/>
    <w:rsid w:val="003C053C"/>
    <w:rsid w:val="00427CE0"/>
    <w:rsid w:val="00435B84"/>
    <w:rsid w:val="004F0589"/>
    <w:rsid w:val="005B0EF1"/>
    <w:rsid w:val="006B28EB"/>
    <w:rsid w:val="00736E75"/>
    <w:rsid w:val="007571A1"/>
    <w:rsid w:val="00816BC0"/>
    <w:rsid w:val="00894482"/>
    <w:rsid w:val="008A79EE"/>
    <w:rsid w:val="008B3953"/>
    <w:rsid w:val="008B7FB1"/>
    <w:rsid w:val="00967233"/>
    <w:rsid w:val="009D0E23"/>
    <w:rsid w:val="009E373D"/>
    <w:rsid w:val="00A41334"/>
    <w:rsid w:val="00A80696"/>
    <w:rsid w:val="00B07030"/>
    <w:rsid w:val="00B40427"/>
    <w:rsid w:val="00B525D3"/>
    <w:rsid w:val="00C027B5"/>
    <w:rsid w:val="00C14BCB"/>
    <w:rsid w:val="00C155BF"/>
    <w:rsid w:val="00C62A95"/>
    <w:rsid w:val="00CD5996"/>
    <w:rsid w:val="00D34181"/>
    <w:rsid w:val="00E013CF"/>
    <w:rsid w:val="00E018EB"/>
    <w:rsid w:val="00E222AD"/>
    <w:rsid w:val="00E32F92"/>
    <w:rsid w:val="00F3355F"/>
    <w:rsid w:val="00F9533B"/>
    <w:rsid w:val="00FE79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33BA8"/>
  <w15:docId w15:val="{1CDD827C-75D8-4ED7-B00F-A1E9E90F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79E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79EE"/>
    <w:rPr>
      <w:rFonts w:ascii="Tahoma" w:hAnsi="Tahoma" w:cs="Tahoma"/>
      <w:sz w:val="16"/>
      <w:szCs w:val="16"/>
    </w:rPr>
  </w:style>
  <w:style w:type="paragraph" w:styleId="Kopfzeile">
    <w:name w:val="header"/>
    <w:basedOn w:val="Standard"/>
    <w:link w:val="KopfzeileZchn"/>
    <w:uiPriority w:val="99"/>
    <w:unhideWhenUsed/>
    <w:rsid w:val="008A79E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A79EE"/>
  </w:style>
  <w:style w:type="paragraph" w:styleId="Fuzeile">
    <w:name w:val="footer"/>
    <w:basedOn w:val="Standard"/>
    <w:link w:val="FuzeileZchn"/>
    <w:uiPriority w:val="99"/>
    <w:unhideWhenUsed/>
    <w:rsid w:val="008A79E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A79EE"/>
  </w:style>
  <w:style w:type="character" w:styleId="Hyperlink">
    <w:name w:val="Hyperlink"/>
    <w:basedOn w:val="Absatz-Standardschriftart"/>
    <w:uiPriority w:val="99"/>
    <w:unhideWhenUsed/>
    <w:rsid w:val="008B7FB1"/>
    <w:rPr>
      <w:color w:val="777777"/>
      <w:u w:val="single"/>
      <w:shd w:val="clear" w:color="auto" w:fill="auto"/>
    </w:rPr>
  </w:style>
  <w:style w:type="character" w:styleId="Fett">
    <w:name w:val="Strong"/>
    <w:basedOn w:val="Absatz-Standardschriftart"/>
    <w:uiPriority w:val="22"/>
    <w:qFormat/>
    <w:rsid w:val="008B7FB1"/>
    <w:rPr>
      <w:b/>
      <w:bCs/>
    </w:rPr>
  </w:style>
  <w:style w:type="paragraph" w:styleId="Listenabsatz">
    <w:name w:val="List Paragraph"/>
    <w:basedOn w:val="Standard"/>
    <w:uiPriority w:val="34"/>
    <w:qFormat/>
    <w:rsid w:val="00226CC6"/>
    <w:pPr>
      <w:ind w:left="720"/>
      <w:contextualSpacing/>
    </w:pPr>
  </w:style>
  <w:style w:type="paragraph" w:styleId="StandardWeb">
    <w:name w:val="Normal (Web)"/>
    <w:basedOn w:val="Standard"/>
    <w:semiHidden/>
    <w:unhideWhenUsed/>
    <w:rsid w:val="007571A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533507">
      <w:bodyDiv w:val="1"/>
      <w:marLeft w:val="0"/>
      <w:marRight w:val="0"/>
      <w:marTop w:val="0"/>
      <w:marBottom w:val="0"/>
      <w:divBdr>
        <w:top w:val="none" w:sz="0" w:space="0" w:color="auto"/>
        <w:left w:val="none" w:sz="0" w:space="0" w:color="auto"/>
        <w:bottom w:val="none" w:sz="0" w:space="0" w:color="auto"/>
        <w:right w:val="none" w:sz="0" w:space="0" w:color="auto"/>
      </w:divBdr>
    </w:div>
    <w:div w:id="809782784">
      <w:bodyDiv w:val="1"/>
      <w:marLeft w:val="0"/>
      <w:marRight w:val="0"/>
      <w:marTop w:val="0"/>
      <w:marBottom w:val="0"/>
      <w:divBdr>
        <w:top w:val="none" w:sz="0" w:space="0" w:color="auto"/>
        <w:left w:val="none" w:sz="0" w:space="0" w:color="auto"/>
        <w:bottom w:val="none" w:sz="0" w:space="0" w:color="auto"/>
        <w:right w:val="none" w:sz="0" w:space="0" w:color="auto"/>
      </w:divBdr>
    </w:div>
    <w:div w:id="1041440362">
      <w:bodyDiv w:val="1"/>
      <w:marLeft w:val="0"/>
      <w:marRight w:val="0"/>
      <w:marTop w:val="0"/>
      <w:marBottom w:val="0"/>
      <w:divBdr>
        <w:top w:val="none" w:sz="0" w:space="0" w:color="auto"/>
        <w:left w:val="none" w:sz="0" w:space="0" w:color="auto"/>
        <w:bottom w:val="none" w:sz="0" w:space="0" w:color="auto"/>
        <w:right w:val="none" w:sz="0" w:space="0" w:color="auto"/>
      </w:divBdr>
    </w:div>
    <w:div w:id="1248884853">
      <w:bodyDiv w:val="1"/>
      <w:marLeft w:val="0"/>
      <w:marRight w:val="0"/>
      <w:marTop w:val="0"/>
      <w:marBottom w:val="0"/>
      <w:divBdr>
        <w:top w:val="none" w:sz="0" w:space="0" w:color="auto"/>
        <w:left w:val="none" w:sz="0" w:space="0" w:color="auto"/>
        <w:bottom w:val="none" w:sz="0" w:space="0" w:color="auto"/>
        <w:right w:val="none" w:sz="0" w:space="0" w:color="auto"/>
      </w:divBdr>
    </w:div>
    <w:div w:id="1440444049">
      <w:bodyDiv w:val="1"/>
      <w:marLeft w:val="0"/>
      <w:marRight w:val="0"/>
      <w:marTop w:val="0"/>
      <w:marBottom w:val="0"/>
      <w:divBdr>
        <w:top w:val="none" w:sz="0" w:space="0" w:color="auto"/>
        <w:left w:val="none" w:sz="0" w:space="0" w:color="auto"/>
        <w:bottom w:val="none" w:sz="0" w:space="0" w:color="auto"/>
        <w:right w:val="none" w:sz="0" w:space="0" w:color="auto"/>
      </w:divBdr>
    </w:div>
    <w:div w:id="1877959039">
      <w:bodyDiv w:val="1"/>
      <w:marLeft w:val="0"/>
      <w:marRight w:val="0"/>
      <w:marTop w:val="0"/>
      <w:marBottom w:val="0"/>
      <w:divBdr>
        <w:top w:val="none" w:sz="0" w:space="0" w:color="auto"/>
        <w:left w:val="none" w:sz="0" w:space="0" w:color="auto"/>
        <w:bottom w:val="none" w:sz="0" w:space="0" w:color="auto"/>
        <w:right w:val="none" w:sz="0" w:space="0" w:color="auto"/>
      </w:divBdr>
    </w:div>
    <w:div w:id="188409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1F51F-E1EA-47FB-AD33-7D43A748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349A9F4F</Template>
  <TotalTime>0</TotalTime>
  <Pages>1</Pages>
  <Words>252</Words>
  <Characters>1592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Orgname</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Gerhard Albicker</dc:creator>
  <cp:lastModifiedBy>Lehrer Lehrer</cp:lastModifiedBy>
  <cp:revision>4</cp:revision>
  <cp:lastPrinted>2018-01-18T14:40:00Z</cp:lastPrinted>
  <dcterms:created xsi:type="dcterms:W3CDTF">2018-01-18T12:01:00Z</dcterms:created>
  <dcterms:modified xsi:type="dcterms:W3CDTF">2019-01-11T07:35:00Z</dcterms:modified>
</cp:coreProperties>
</file>